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81BA28" w14:textId="562684B8" w:rsidR="00643D4F" w:rsidRDefault="00B94BBA" w:rsidP="00AD7794">
      <w:pPr>
        <w:tabs>
          <w:tab w:val="left" w:pos="79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452A920D" wp14:editId="0CEB3912">
                <wp:simplePos x="0" y="0"/>
                <wp:positionH relativeFrom="margin">
                  <wp:posOffset>-5080</wp:posOffset>
                </wp:positionH>
                <wp:positionV relativeFrom="paragraph">
                  <wp:posOffset>-635</wp:posOffset>
                </wp:positionV>
                <wp:extent cx="5158740" cy="5813425"/>
                <wp:effectExtent l="0" t="0" r="3810" b="0"/>
                <wp:wrapNone/>
                <wp:docPr id="19" name="19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5813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9 Rectángulo" o:spid="_x0000_s1026" style="position:absolute;margin-left:-.4pt;margin-top:-.05pt;width:406.2pt;height:457.75pt;z-index: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" fillcolor="#e0e0e0" stroked="f" strokeweight="2pt">
                <v:path arrowok="t"/>
                <w10:wrap anchorx="margin"/>
              </v:rect>
            </w:pict>
          </mc:Fallback>
        </mc:AlternateContent>
      </w:r>
      <w:r w:rsidR="00506F35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02A212D" wp14:editId="47B0F017">
                <wp:simplePos x="0" y="0"/>
                <wp:positionH relativeFrom="column">
                  <wp:posOffset>6576720</wp:posOffset>
                </wp:positionH>
                <wp:positionV relativeFrom="paragraph">
                  <wp:posOffset>74501</wp:posOffset>
                </wp:positionV>
                <wp:extent cx="2363190" cy="866899"/>
                <wp:effectExtent l="0" t="0" r="0" b="9525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190" cy="866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F55E3" w14:textId="414767E7" w:rsidR="003A3053" w:rsidRDefault="003A3053" w:rsidP="00506F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7 Cuadro de texto" o:spid="_x0000_s1026" type="#_x0000_t202" style="position:absolute;margin-left:517.85pt;margin-top:5.85pt;width:186.1pt;height:68.25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" fillcolor="white [3201]" stroked="f" strokeweight=".5pt">
                <v:textbox>
                  <w:txbxContent>
                    <w:p w14:paraId="156F55E3" w14:textId="414767E7" w:rsidR="003A3053" w:rsidRDefault="003A3053" w:rsidP="00506F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63800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D60F246" wp14:editId="64F16C1D">
                <wp:simplePos x="0" y="0"/>
                <wp:positionH relativeFrom="column">
                  <wp:posOffset>124460</wp:posOffset>
                </wp:positionH>
                <wp:positionV relativeFrom="paragraph">
                  <wp:posOffset>316956</wp:posOffset>
                </wp:positionV>
                <wp:extent cx="4972050" cy="5334000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53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CAC8D" w14:textId="77777777" w:rsidR="003A3053" w:rsidRDefault="003A3053" w:rsidP="00B12874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t>Lugar de inscripción</w:t>
                            </w:r>
                            <w:r w:rsidRPr="00F71C0D">
                              <w:rPr>
                                <w:b/>
                                <w:color w:val="0070C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t xml:space="preserve"> </w:t>
                            </w:r>
                          </w:p>
                          <w:p w14:paraId="7994A305" w14:textId="15E070EB" w:rsidR="003A3053" w:rsidRDefault="003A3053" w:rsidP="00B12874">
                            <w:pPr>
                              <w:spacing w:after="0" w:line="240" w:lineRule="auto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57470D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A través del siguiente formulario: </w:t>
                            </w:r>
                            <w:hyperlink r:id="rId7" w:history="1">
                              <w:r w:rsidR="003C4187" w:rsidRPr="00846DEB">
                                <w:rPr>
                                  <w:rStyle w:val="Hipervnculo"/>
                                  <w:bCs/>
                                  <w:sz w:val="24"/>
                                </w:rPr>
                                <w:t>https://forms.gle/YW61y36gs1Xtj9yb6</w:t>
                              </w:r>
                            </w:hyperlink>
                          </w:p>
                          <w:p w14:paraId="7B824759" w14:textId="77777777" w:rsidR="003C4187" w:rsidRPr="00D63800" w:rsidRDefault="003C4187" w:rsidP="00B12874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12"/>
                              </w:rPr>
                            </w:pPr>
                          </w:p>
                          <w:p w14:paraId="68BC2180" w14:textId="77777777" w:rsidR="003A3053" w:rsidRDefault="003A3053" w:rsidP="00B12874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t>P</w:t>
                            </w:r>
                            <w:r w:rsidRPr="00351F85">
                              <w:rPr>
                                <w:b/>
                                <w:color w:val="0070C0"/>
                                <w:sz w:val="24"/>
                              </w:rPr>
                              <w:t>lazas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145E1D3E" w14:textId="77777777" w:rsidR="003A3053" w:rsidRPr="00F71C0D" w:rsidRDefault="003A3053" w:rsidP="00B12874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Limitadas según orden de inscripción </w:t>
                            </w:r>
                          </w:p>
                          <w:p w14:paraId="390E3425" w14:textId="77777777" w:rsidR="003A3053" w:rsidRPr="00D63800" w:rsidRDefault="003A3053" w:rsidP="00017EBA">
                            <w:pPr>
                              <w:spacing w:after="0"/>
                              <w:rPr>
                                <w:b/>
                                <w:color w:val="0070C0"/>
                                <w:sz w:val="12"/>
                                <w:szCs w:val="24"/>
                              </w:rPr>
                            </w:pPr>
                          </w:p>
                          <w:p w14:paraId="6F3B801D" w14:textId="77777777" w:rsidR="003A3053" w:rsidRPr="009D6176" w:rsidRDefault="003A3053" w:rsidP="00B12874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24"/>
                                <w:szCs w:val="21"/>
                              </w:rPr>
                            </w:pPr>
                            <w:r w:rsidRPr="009D6176">
                              <w:rPr>
                                <w:b/>
                                <w:color w:val="0070C0"/>
                                <w:sz w:val="24"/>
                                <w:szCs w:val="21"/>
                              </w:rPr>
                              <w:t xml:space="preserve">Preinscripción: </w:t>
                            </w:r>
                          </w:p>
                          <w:p w14:paraId="58AEC375" w14:textId="27802BB2" w:rsidR="003A3053" w:rsidRPr="00B2025A" w:rsidRDefault="003A3053" w:rsidP="00B12874">
                            <w:pPr>
                              <w:spacing w:after="0" w:line="240" w:lineRule="auto"/>
                              <w:rPr>
                                <w:szCs w:val="21"/>
                              </w:rPr>
                            </w:pPr>
                            <w:r w:rsidRPr="009D6176">
                              <w:rPr>
                                <w:sz w:val="24"/>
                                <w:szCs w:val="21"/>
                              </w:rPr>
                              <w:t xml:space="preserve">Del </w:t>
                            </w:r>
                            <w:r w:rsidR="007A5CCE">
                              <w:rPr>
                                <w:sz w:val="24"/>
                                <w:szCs w:val="21"/>
                              </w:rPr>
                              <w:t xml:space="preserve">15 al 26 </w:t>
                            </w:r>
                            <w:r w:rsidR="00C51AB5">
                              <w:rPr>
                                <w:sz w:val="24"/>
                                <w:szCs w:val="21"/>
                              </w:rPr>
                              <w:t>de</w:t>
                            </w:r>
                            <w:r w:rsidR="00543D47">
                              <w:rPr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="00C51AB5">
                              <w:rPr>
                                <w:sz w:val="24"/>
                                <w:szCs w:val="21"/>
                              </w:rPr>
                              <w:t>febrero</w:t>
                            </w:r>
                            <w:r w:rsidR="00543D47">
                              <w:rPr>
                                <w:sz w:val="24"/>
                                <w:szCs w:val="21"/>
                              </w:rPr>
                              <w:t xml:space="preserve"> del </w:t>
                            </w:r>
                            <w:r w:rsidR="00543D47">
                              <w:rPr>
                                <w:sz w:val="24"/>
                                <w:szCs w:val="21"/>
                              </w:rPr>
                              <w:t>2023</w:t>
                            </w:r>
                            <w:bookmarkStart w:id="0" w:name="_GoBack"/>
                            <w:bookmarkEnd w:id="0"/>
                            <w:r w:rsidRPr="009D6176">
                              <w:rPr>
                                <w:sz w:val="24"/>
                                <w:szCs w:val="21"/>
                              </w:rPr>
                              <w:t>.</w:t>
                            </w:r>
                          </w:p>
                          <w:p w14:paraId="75EBB995" w14:textId="77777777" w:rsidR="003A3053" w:rsidRPr="00D63800" w:rsidRDefault="003A3053" w:rsidP="00B2025A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color w:val="0070C0"/>
                                <w:sz w:val="12"/>
                              </w:rPr>
                            </w:pPr>
                          </w:p>
                          <w:p w14:paraId="28B13D74" w14:textId="34EE67BB" w:rsidR="003A3053" w:rsidRPr="009D6176" w:rsidRDefault="003A3053" w:rsidP="00B2025A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 w:rsidRPr="009D6176">
                              <w:rPr>
                                <w:b/>
                                <w:color w:val="0070C0"/>
                                <w:sz w:val="24"/>
                              </w:rPr>
                              <w:t xml:space="preserve">Duración del curso: </w:t>
                            </w:r>
                          </w:p>
                          <w:p w14:paraId="31A84E6D" w14:textId="5E3DF70E" w:rsidR="000C5AE1" w:rsidRDefault="003E2C43" w:rsidP="00D944CF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4"/>
                                <w:szCs w:val="21"/>
                              </w:rPr>
                              <w:t xml:space="preserve">El curso abordará un total de </w:t>
                            </w:r>
                            <w:r w:rsidR="003A3053" w:rsidRPr="00673E4A">
                              <w:rPr>
                                <w:sz w:val="24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1"/>
                              </w:rPr>
                              <w:t>0</w:t>
                            </w:r>
                            <w:r w:rsidR="003A3053" w:rsidRPr="00673E4A">
                              <w:rPr>
                                <w:sz w:val="24"/>
                                <w:szCs w:val="21"/>
                              </w:rPr>
                              <w:t xml:space="preserve"> horas de formación</w:t>
                            </w:r>
                            <w:r w:rsidR="009349DD">
                              <w:rPr>
                                <w:sz w:val="24"/>
                                <w:szCs w:val="21"/>
                              </w:rPr>
                              <w:t xml:space="preserve"> y</w:t>
                            </w:r>
                            <w:r w:rsidR="000C5AE1">
                              <w:rPr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="000C5AE1">
                              <w:t>consta de un total de cuatro módulos teórico-prácticos, los cuales se de forma presencial en el Campus Universitario de Melilla a través de presentaciones, contenido descargable, vídeos complementarios, información y enlaces de interés.</w:t>
                            </w:r>
                          </w:p>
                          <w:p w14:paraId="3EF46A9C" w14:textId="6CEB08A3" w:rsidR="000C5AE1" w:rsidRDefault="000C5AE1" w:rsidP="00AD273C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t xml:space="preserve">El desarrollo del curso de </w:t>
                            </w:r>
                            <w:r w:rsidR="008115AA">
                              <w:rPr>
                                <w:sz w:val="24"/>
                              </w:rPr>
                              <w:t>se realizará en cuatro sesiones de jueves a sábado. L</w:t>
                            </w:r>
                            <w:r w:rsidRPr="00673E4A">
                              <w:rPr>
                                <w:sz w:val="24"/>
                              </w:rPr>
                              <w:t xml:space="preserve">a duración </w:t>
                            </w:r>
                            <w:r w:rsidR="008115AA">
                              <w:rPr>
                                <w:sz w:val="24"/>
                              </w:rPr>
                              <w:t>de cada una de las sesiones será de 5 horas cada una de ellas.</w:t>
                            </w:r>
                          </w:p>
                          <w:p w14:paraId="14A941B9" w14:textId="77777777" w:rsidR="00AD273C" w:rsidRPr="00AD273C" w:rsidRDefault="00AD273C" w:rsidP="00AD273C">
                            <w:pPr>
                              <w:spacing w:after="0" w:line="240" w:lineRule="auto"/>
                              <w:jc w:val="both"/>
                              <w:rPr>
                                <w:sz w:val="12"/>
                                <w:szCs w:val="21"/>
                              </w:rPr>
                            </w:pPr>
                          </w:p>
                          <w:p w14:paraId="021F40E9" w14:textId="0FB7350D" w:rsidR="003A3053" w:rsidRDefault="003A3053" w:rsidP="00AD273C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3E4A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Certificación: </w:t>
                            </w:r>
                            <w:r w:rsidRPr="00673E4A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La UGR expedirá certificado of</w:t>
                            </w:r>
                            <w:r w:rsidR="006A4D8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icial de curso de formación de </w:t>
                            </w:r>
                            <w:r w:rsidRPr="00673E4A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 w:rsidR="006A4D8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  <w:r w:rsidRPr="00673E4A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horas por la superación del curso.</w:t>
                            </w:r>
                          </w:p>
                          <w:p w14:paraId="3C4B24A8" w14:textId="77777777" w:rsidR="00AD273C" w:rsidRPr="00AD273C" w:rsidRDefault="00AD273C" w:rsidP="00AD273C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</w:pPr>
                          </w:p>
                          <w:p w14:paraId="003B6EC7" w14:textId="77777777" w:rsidR="003A3053" w:rsidRDefault="003A3053" w:rsidP="0015645C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0"/>
                              </w:rPr>
                            </w:pPr>
                            <w:r w:rsidRPr="00673E4A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Precio de inscripción: </w:t>
                            </w:r>
                            <w:r w:rsidRPr="00673E4A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Gratuito</w:t>
                            </w:r>
                            <w:r w:rsidRPr="0015645C">
                              <w:rPr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14:paraId="4758A939" w14:textId="77777777" w:rsidR="00D944CF" w:rsidRPr="00D944CF" w:rsidRDefault="00D944CF" w:rsidP="0015645C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B3F9A78" w14:textId="77777777" w:rsidR="003A3053" w:rsidRDefault="003A3053" w:rsidP="0015645C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0"/>
                              </w:rPr>
                            </w:pPr>
                          </w:p>
                          <w:p w14:paraId="0215DDFB" w14:textId="77777777" w:rsidR="003A3053" w:rsidRDefault="003A3053" w:rsidP="0015645C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0"/>
                              </w:rPr>
                            </w:pPr>
                          </w:p>
                          <w:p w14:paraId="7E6881D4" w14:textId="4C3ED6C2" w:rsidR="003A3053" w:rsidRDefault="000A1DB0" w:rsidP="00DD3F6D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0"/>
                              </w:rPr>
                              <w:t>Estudiantes y docentes</w:t>
                            </w:r>
                            <w:r w:rsidR="003A3053">
                              <w:rPr>
                                <w:sz w:val="24"/>
                                <w:szCs w:val="20"/>
                              </w:rPr>
                              <w:t xml:space="preserve"> del Campus de Melilla que estén interesados </w:t>
                            </w:r>
                            <w:r w:rsidR="003A3053" w:rsidRPr="000D68E4">
                              <w:rPr>
                                <w:sz w:val="24"/>
                                <w:szCs w:val="20"/>
                              </w:rPr>
                              <w:t xml:space="preserve">en </w:t>
                            </w:r>
                            <w:r w:rsidR="00D944CF">
                              <w:rPr>
                                <w:sz w:val="24"/>
                                <w:szCs w:val="20"/>
                              </w:rPr>
                              <w:t xml:space="preserve">conocer la </w:t>
                            </w:r>
                            <w:r w:rsidR="006A4D87">
                              <w:rPr>
                                <w:sz w:val="24"/>
                                <w:szCs w:val="20"/>
                              </w:rPr>
                              <w:t xml:space="preserve">estrategia </w:t>
                            </w:r>
                            <w:r w:rsidR="00333797">
                              <w:rPr>
                                <w:sz w:val="24"/>
                                <w:szCs w:val="20"/>
                              </w:rPr>
                              <w:t>“</w:t>
                            </w:r>
                            <w:proofErr w:type="spellStart"/>
                            <w:r w:rsidR="006A4D87">
                              <w:rPr>
                                <w:sz w:val="24"/>
                                <w:szCs w:val="20"/>
                              </w:rPr>
                              <w:t>One</w:t>
                            </w:r>
                            <w:proofErr w:type="spellEnd"/>
                            <w:r w:rsidR="006A4D87">
                              <w:rPr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A4D87">
                              <w:rPr>
                                <w:sz w:val="24"/>
                                <w:szCs w:val="20"/>
                              </w:rPr>
                              <w:t>Health</w:t>
                            </w:r>
                            <w:proofErr w:type="spellEnd"/>
                            <w:r w:rsidR="006A4D87">
                              <w:rPr>
                                <w:sz w:val="24"/>
                                <w:szCs w:val="20"/>
                              </w:rPr>
                              <w:t>”.</w:t>
                            </w:r>
                          </w:p>
                          <w:p w14:paraId="45AA7279" w14:textId="77777777" w:rsidR="003A3053" w:rsidRPr="00AD273C" w:rsidRDefault="003A3053" w:rsidP="00DD3F6D">
                            <w:pPr>
                              <w:spacing w:after="0" w:line="240" w:lineRule="auto"/>
                              <w:jc w:val="both"/>
                              <w:rPr>
                                <w:sz w:val="44"/>
                                <w:szCs w:val="20"/>
                              </w:rPr>
                            </w:pPr>
                          </w:p>
                          <w:p w14:paraId="13BAC01B" w14:textId="5DBEB39F" w:rsidR="003A3053" w:rsidRPr="00FB3CC0" w:rsidRDefault="003A3053" w:rsidP="00DD3F6D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0"/>
                              </w:rPr>
                            </w:pPr>
                          </w:p>
                          <w:p w14:paraId="0DE6BD55" w14:textId="08F05BA9" w:rsidR="003A3053" w:rsidRDefault="00C51AB5" w:rsidP="0015645C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0"/>
                              </w:rPr>
                              <w:t>Sin reconocimiento de créditos ECTS, pero si se certifican las horas del curso</w:t>
                            </w:r>
                          </w:p>
                          <w:p w14:paraId="0DA136F2" w14:textId="77777777" w:rsidR="003A3053" w:rsidRDefault="003A3053" w:rsidP="0015645C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0"/>
                              </w:rPr>
                            </w:pPr>
                          </w:p>
                          <w:p w14:paraId="7CC59ED4" w14:textId="77777777" w:rsidR="003A3053" w:rsidRDefault="003A3053" w:rsidP="0015645C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0"/>
                              </w:rPr>
                            </w:pPr>
                          </w:p>
                          <w:p w14:paraId="446B1EB4" w14:textId="77777777" w:rsidR="003A3053" w:rsidRPr="000D68E4" w:rsidRDefault="003A3053" w:rsidP="0015645C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0"/>
                              </w:rPr>
                            </w:pPr>
                          </w:p>
                          <w:p w14:paraId="034D78A4" w14:textId="77777777" w:rsidR="003A3053" w:rsidRDefault="003A3053" w:rsidP="00D63800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90B1F08" w14:textId="77777777" w:rsidR="003A3053" w:rsidRDefault="003A3053" w:rsidP="00D63800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AB26DB8" w14:textId="77777777" w:rsidR="003A3053" w:rsidRDefault="003A3053" w:rsidP="00D63800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93E80FA" w14:textId="77777777" w:rsidR="003A3053" w:rsidRPr="000D68E4" w:rsidRDefault="003A3053" w:rsidP="0015645C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0"/>
                              </w:rPr>
                              <w:t xml:space="preserve">Estudiantes del Campus de Melilla que estén interesados </w:t>
                            </w:r>
                            <w:r w:rsidRPr="000D68E4">
                              <w:rPr>
                                <w:sz w:val="24"/>
                                <w:szCs w:val="20"/>
                              </w:rPr>
                              <w:t>en la p</w:t>
                            </w:r>
                            <w:r>
                              <w:rPr>
                                <w:sz w:val="24"/>
                                <w:szCs w:val="20"/>
                              </w:rPr>
                              <w:t xml:space="preserve">romoción de la movilidad activa a través del kayak, </w:t>
                            </w:r>
                            <w:r w:rsidRPr="000D68E4">
                              <w:rPr>
                                <w:sz w:val="24"/>
                                <w:szCs w:val="20"/>
                              </w:rPr>
                              <w:t xml:space="preserve"> el medioambiente </w:t>
                            </w:r>
                            <w:r>
                              <w:rPr>
                                <w:sz w:val="24"/>
                                <w:szCs w:val="20"/>
                              </w:rPr>
                              <w:t>o el patrimonio cultural de Melilla.</w:t>
                            </w:r>
                          </w:p>
                          <w:p w14:paraId="6A27F067" w14:textId="77777777" w:rsidR="003A3053" w:rsidRPr="00673E4A" w:rsidRDefault="003A3053" w:rsidP="00D63800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0D1357BD" w14:textId="77777777" w:rsidR="003A3053" w:rsidRPr="00673E4A" w:rsidRDefault="003A3053" w:rsidP="009D617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4"/>
                                <w:szCs w:val="21"/>
                              </w:rPr>
                            </w:pPr>
                          </w:p>
                          <w:p w14:paraId="6EC6EB9F" w14:textId="482022AC" w:rsidR="003A3053" w:rsidRPr="00673E4A" w:rsidRDefault="003A3053" w:rsidP="0069757E">
                            <w:pPr>
                              <w:spacing w:line="240" w:lineRule="auto"/>
                              <w:ind w:left="360"/>
                              <w:rPr>
                                <w:sz w:val="24"/>
                              </w:rPr>
                            </w:pPr>
                          </w:p>
                          <w:p w14:paraId="0E1DC906" w14:textId="77777777" w:rsidR="003A3053" w:rsidRDefault="003A30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7" type="#_x0000_t202" style="position:absolute;margin-left:9.8pt;margin-top:24.95pt;width:391.5pt;height:420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" filled="f" stroked="f" strokeweight=".5pt">
                <v:textbox>
                  <w:txbxContent>
                    <w:p w14:paraId="0D0CAC8D" w14:textId="77777777" w:rsidR="003A3053" w:rsidRDefault="003A3053" w:rsidP="00B12874">
                      <w:pPr>
                        <w:spacing w:after="0" w:line="240" w:lineRule="auto"/>
                        <w:rPr>
                          <w:b/>
                          <w:color w:val="0070C0"/>
                          <w:sz w:val="24"/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</w:rPr>
                        <w:t>Lugar de inscripción</w:t>
                      </w:r>
                      <w:r w:rsidRPr="00F71C0D">
                        <w:rPr>
                          <w:b/>
                          <w:color w:val="0070C0"/>
                          <w:sz w:val="24"/>
                        </w:rPr>
                        <w:t>:</w:t>
                      </w:r>
                      <w:r>
                        <w:rPr>
                          <w:b/>
                          <w:color w:val="0070C0"/>
                          <w:sz w:val="24"/>
                        </w:rPr>
                        <w:t xml:space="preserve"> </w:t>
                      </w:r>
                    </w:p>
                    <w:p w14:paraId="7994A305" w14:textId="15E070EB" w:rsidR="003A3053" w:rsidRDefault="003A3053" w:rsidP="00B12874">
                      <w:pPr>
                        <w:spacing w:after="0" w:line="240" w:lineRule="auto"/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57470D">
                        <w:rPr>
                          <w:bCs/>
                          <w:color w:val="000000" w:themeColor="text1"/>
                          <w:sz w:val="24"/>
                        </w:rPr>
                        <w:t xml:space="preserve">A través del siguiente formulario: </w:t>
                      </w:r>
                      <w:hyperlink r:id="rId8" w:history="1">
                        <w:r w:rsidR="003C4187" w:rsidRPr="00846DEB">
                          <w:rPr>
                            <w:rStyle w:val="Hipervnculo"/>
                            <w:bCs/>
                            <w:sz w:val="24"/>
                          </w:rPr>
                          <w:t>https://forms.gle/YW61y36gs1Xtj9yb6</w:t>
                        </w:r>
                      </w:hyperlink>
                    </w:p>
                    <w:p w14:paraId="7B824759" w14:textId="77777777" w:rsidR="003C4187" w:rsidRPr="00D63800" w:rsidRDefault="003C4187" w:rsidP="00B12874">
                      <w:pPr>
                        <w:spacing w:after="0" w:line="240" w:lineRule="auto"/>
                        <w:rPr>
                          <w:b/>
                          <w:color w:val="0070C0"/>
                          <w:sz w:val="12"/>
                        </w:rPr>
                      </w:pPr>
                    </w:p>
                    <w:p w14:paraId="68BC2180" w14:textId="77777777" w:rsidR="003A3053" w:rsidRDefault="003A3053" w:rsidP="00B12874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</w:rPr>
                        <w:t>P</w:t>
                      </w:r>
                      <w:r w:rsidRPr="00351F85">
                        <w:rPr>
                          <w:b/>
                          <w:color w:val="0070C0"/>
                          <w:sz w:val="24"/>
                        </w:rPr>
                        <w:t>lazas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</w:p>
                    <w:p w14:paraId="145E1D3E" w14:textId="77777777" w:rsidR="003A3053" w:rsidRPr="00F71C0D" w:rsidRDefault="003A3053" w:rsidP="00B12874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Limitadas según orden de inscripción </w:t>
                      </w:r>
                    </w:p>
                    <w:p w14:paraId="390E3425" w14:textId="77777777" w:rsidR="003A3053" w:rsidRPr="00D63800" w:rsidRDefault="003A3053" w:rsidP="00017EBA">
                      <w:pPr>
                        <w:spacing w:after="0"/>
                        <w:rPr>
                          <w:b/>
                          <w:color w:val="0070C0"/>
                          <w:sz w:val="12"/>
                          <w:szCs w:val="24"/>
                        </w:rPr>
                      </w:pPr>
                    </w:p>
                    <w:p w14:paraId="6F3B801D" w14:textId="77777777" w:rsidR="003A3053" w:rsidRPr="009D6176" w:rsidRDefault="003A3053" w:rsidP="00B12874">
                      <w:pPr>
                        <w:spacing w:after="0" w:line="240" w:lineRule="auto"/>
                        <w:rPr>
                          <w:b/>
                          <w:color w:val="0070C0"/>
                          <w:sz w:val="24"/>
                          <w:szCs w:val="21"/>
                        </w:rPr>
                      </w:pPr>
                      <w:r w:rsidRPr="009D6176">
                        <w:rPr>
                          <w:b/>
                          <w:color w:val="0070C0"/>
                          <w:sz w:val="24"/>
                          <w:szCs w:val="21"/>
                        </w:rPr>
                        <w:t xml:space="preserve">Preinscripción: </w:t>
                      </w:r>
                    </w:p>
                    <w:p w14:paraId="58AEC375" w14:textId="27802BB2" w:rsidR="003A3053" w:rsidRPr="00B2025A" w:rsidRDefault="003A3053" w:rsidP="00B12874">
                      <w:pPr>
                        <w:spacing w:after="0" w:line="240" w:lineRule="auto"/>
                        <w:rPr>
                          <w:szCs w:val="21"/>
                        </w:rPr>
                      </w:pPr>
                      <w:r w:rsidRPr="009D6176">
                        <w:rPr>
                          <w:sz w:val="24"/>
                          <w:szCs w:val="21"/>
                        </w:rPr>
                        <w:t xml:space="preserve">Del </w:t>
                      </w:r>
                      <w:r w:rsidR="007A5CCE">
                        <w:rPr>
                          <w:sz w:val="24"/>
                          <w:szCs w:val="21"/>
                        </w:rPr>
                        <w:t xml:space="preserve">15 al 26 </w:t>
                      </w:r>
                      <w:r w:rsidR="00C51AB5">
                        <w:rPr>
                          <w:sz w:val="24"/>
                          <w:szCs w:val="21"/>
                        </w:rPr>
                        <w:t>de</w:t>
                      </w:r>
                      <w:r w:rsidR="00543D47">
                        <w:rPr>
                          <w:sz w:val="24"/>
                          <w:szCs w:val="21"/>
                        </w:rPr>
                        <w:t xml:space="preserve"> </w:t>
                      </w:r>
                      <w:r w:rsidR="00C51AB5">
                        <w:rPr>
                          <w:sz w:val="24"/>
                          <w:szCs w:val="21"/>
                        </w:rPr>
                        <w:t>febrero</w:t>
                      </w:r>
                      <w:r w:rsidR="00543D47">
                        <w:rPr>
                          <w:sz w:val="24"/>
                          <w:szCs w:val="21"/>
                        </w:rPr>
                        <w:t xml:space="preserve"> del </w:t>
                      </w:r>
                      <w:r w:rsidR="00543D47">
                        <w:rPr>
                          <w:sz w:val="24"/>
                          <w:szCs w:val="21"/>
                        </w:rPr>
                        <w:t>2023</w:t>
                      </w:r>
                      <w:bookmarkStart w:id="1" w:name="_GoBack"/>
                      <w:bookmarkEnd w:id="1"/>
                      <w:r w:rsidRPr="009D6176">
                        <w:rPr>
                          <w:sz w:val="24"/>
                          <w:szCs w:val="21"/>
                        </w:rPr>
                        <w:t>.</w:t>
                      </w:r>
                    </w:p>
                    <w:p w14:paraId="75EBB995" w14:textId="77777777" w:rsidR="003A3053" w:rsidRPr="00D63800" w:rsidRDefault="003A3053" w:rsidP="00B2025A">
                      <w:pPr>
                        <w:spacing w:after="0" w:line="240" w:lineRule="auto"/>
                        <w:contextualSpacing/>
                        <w:rPr>
                          <w:b/>
                          <w:color w:val="0070C0"/>
                          <w:sz w:val="12"/>
                        </w:rPr>
                      </w:pPr>
                    </w:p>
                    <w:p w14:paraId="28B13D74" w14:textId="34EE67BB" w:rsidR="003A3053" w:rsidRPr="009D6176" w:rsidRDefault="003A3053" w:rsidP="00B2025A">
                      <w:pPr>
                        <w:spacing w:after="0" w:line="240" w:lineRule="auto"/>
                        <w:contextualSpacing/>
                        <w:rPr>
                          <w:b/>
                          <w:color w:val="0070C0"/>
                          <w:sz w:val="24"/>
                        </w:rPr>
                      </w:pPr>
                      <w:r w:rsidRPr="009D6176">
                        <w:rPr>
                          <w:b/>
                          <w:color w:val="0070C0"/>
                          <w:sz w:val="24"/>
                        </w:rPr>
                        <w:t xml:space="preserve">Duración del curso: </w:t>
                      </w:r>
                    </w:p>
                    <w:p w14:paraId="31A84E6D" w14:textId="5E3DF70E" w:rsidR="000C5AE1" w:rsidRDefault="003E2C43" w:rsidP="00D944CF">
                      <w:pPr>
                        <w:spacing w:line="240" w:lineRule="auto"/>
                        <w:jc w:val="both"/>
                      </w:pPr>
                      <w:r>
                        <w:rPr>
                          <w:sz w:val="24"/>
                          <w:szCs w:val="21"/>
                        </w:rPr>
                        <w:t xml:space="preserve">El curso abordará un total de </w:t>
                      </w:r>
                      <w:r w:rsidR="003A3053" w:rsidRPr="00673E4A">
                        <w:rPr>
                          <w:sz w:val="24"/>
                          <w:szCs w:val="21"/>
                        </w:rPr>
                        <w:t>5</w:t>
                      </w:r>
                      <w:r>
                        <w:rPr>
                          <w:sz w:val="24"/>
                          <w:szCs w:val="21"/>
                        </w:rPr>
                        <w:t>0</w:t>
                      </w:r>
                      <w:r w:rsidR="003A3053" w:rsidRPr="00673E4A">
                        <w:rPr>
                          <w:sz w:val="24"/>
                          <w:szCs w:val="21"/>
                        </w:rPr>
                        <w:t xml:space="preserve"> horas de formación</w:t>
                      </w:r>
                      <w:r w:rsidR="009349DD">
                        <w:rPr>
                          <w:sz w:val="24"/>
                          <w:szCs w:val="21"/>
                        </w:rPr>
                        <w:t xml:space="preserve"> y</w:t>
                      </w:r>
                      <w:r w:rsidR="000C5AE1">
                        <w:rPr>
                          <w:sz w:val="24"/>
                          <w:szCs w:val="21"/>
                        </w:rPr>
                        <w:t xml:space="preserve"> </w:t>
                      </w:r>
                      <w:r w:rsidR="000C5AE1">
                        <w:t>consta de un total de cuatro módulos teórico-prácticos, los cuales se de forma presencial en el Campus Universitario de Melilla a través de presentaciones, contenido descargable, vídeos complementarios, información y enlaces de interés.</w:t>
                      </w:r>
                    </w:p>
                    <w:p w14:paraId="3EF46A9C" w14:textId="6CEB08A3" w:rsidR="000C5AE1" w:rsidRDefault="000C5AE1" w:rsidP="00AD273C">
                      <w:pPr>
                        <w:spacing w:after="0" w:line="240" w:lineRule="auto"/>
                        <w:jc w:val="both"/>
                        <w:rPr>
                          <w:sz w:val="24"/>
                        </w:rPr>
                      </w:pPr>
                      <w:r>
                        <w:t xml:space="preserve">El desarrollo del curso de </w:t>
                      </w:r>
                      <w:r w:rsidR="008115AA">
                        <w:rPr>
                          <w:sz w:val="24"/>
                        </w:rPr>
                        <w:t>se realizará en cuatro sesiones de jueves a sábado. L</w:t>
                      </w:r>
                      <w:r w:rsidRPr="00673E4A">
                        <w:rPr>
                          <w:sz w:val="24"/>
                        </w:rPr>
                        <w:t xml:space="preserve">a duración </w:t>
                      </w:r>
                      <w:r w:rsidR="008115AA">
                        <w:rPr>
                          <w:sz w:val="24"/>
                        </w:rPr>
                        <w:t>de cada una de las sesiones será de 5 horas cada una de ellas.</w:t>
                      </w:r>
                    </w:p>
                    <w:p w14:paraId="14A941B9" w14:textId="77777777" w:rsidR="00AD273C" w:rsidRPr="00AD273C" w:rsidRDefault="00AD273C" w:rsidP="00AD273C">
                      <w:pPr>
                        <w:spacing w:after="0" w:line="240" w:lineRule="auto"/>
                        <w:jc w:val="both"/>
                        <w:rPr>
                          <w:sz w:val="12"/>
                          <w:szCs w:val="21"/>
                        </w:rPr>
                      </w:pPr>
                    </w:p>
                    <w:p w14:paraId="021F40E9" w14:textId="0FB7350D" w:rsidR="003A3053" w:rsidRDefault="003A3053" w:rsidP="00AD273C">
                      <w:pPr>
                        <w:spacing w:after="0" w:line="240" w:lineRule="auto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73E4A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Certificación: </w:t>
                      </w:r>
                      <w:r w:rsidRPr="00673E4A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La UGR expedirá certificado of</w:t>
                      </w:r>
                      <w:r w:rsidR="006A4D87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icial de curso de formación de </w:t>
                      </w:r>
                      <w:r w:rsidRPr="00673E4A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 w:rsidR="006A4D87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  <w:r w:rsidRPr="00673E4A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horas por la superación del curso.</w:t>
                      </w:r>
                    </w:p>
                    <w:p w14:paraId="3C4B24A8" w14:textId="77777777" w:rsidR="00AD273C" w:rsidRPr="00AD273C" w:rsidRDefault="00AD273C" w:rsidP="00AD273C">
                      <w:pPr>
                        <w:spacing w:after="0" w:line="240" w:lineRule="auto"/>
                        <w:jc w:val="both"/>
                        <w:rPr>
                          <w:bCs/>
                          <w:color w:val="000000" w:themeColor="text1"/>
                          <w:sz w:val="12"/>
                          <w:szCs w:val="24"/>
                        </w:rPr>
                      </w:pPr>
                    </w:p>
                    <w:p w14:paraId="003B6EC7" w14:textId="77777777" w:rsidR="003A3053" w:rsidRDefault="003A3053" w:rsidP="0015645C">
                      <w:pPr>
                        <w:spacing w:after="0" w:line="240" w:lineRule="auto"/>
                        <w:jc w:val="both"/>
                        <w:rPr>
                          <w:sz w:val="24"/>
                          <w:szCs w:val="20"/>
                        </w:rPr>
                      </w:pPr>
                      <w:r w:rsidRPr="00673E4A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Precio de inscripción: </w:t>
                      </w:r>
                      <w:r w:rsidRPr="00673E4A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Gratuito</w:t>
                      </w:r>
                      <w:r w:rsidRPr="0015645C">
                        <w:rPr>
                          <w:sz w:val="24"/>
                          <w:szCs w:val="20"/>
                        </w:rPr>
                        <w:t xml:space="preserve"> </w:t>
                      </w:r>
                    </w:p>
                    <w:p w14:paraId="4758A939" w14:textId="77777777" w:rsidR="00D944CF" w:rsidRPr="00D944CF" w:rsidRDefault="00D944CF" w:rsidP="0015645C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B3F9A78" w14:textId="77777777" w:rsidR="003A3053" w:rsidRDefault="003A3053" w:rsidP="0015645C">
                      <w:pPr>
                        <w:spacing w:after="0" w:line="240" w:lineRule="auto"/>
                        <w:jc w:val="both"/>
                        <w:rPr>
                          <w:sz w:val="24"/>
                          <w:szCs w:val="20"/>
                        </w:rPr>
                      </w:pPr>
                    </w:p>
                    <w:p w14:paraId="0215DDFB" w14:textId="77777777" w:rsidR="003A3053" w:rsidRDefault="003A3053" w:rsidP="0015645C">
                      <w:pPr>
                        <w:spacing w:after="0" w:line="240" w:lineRule="auto"/>
                        <w:jc w:val="both"/>
                        <w:rPr>
                          <w:sz w:val="24"/>
                          <w:szCs w:val="20"/>
                        </w:rPr>
                      </w:pPr>
                    </w:p>
                    <w:p w14:paraId="7E6881D4" w14:textId="4C3ED6C2" w:rsidR="003A3053" w:rsidRDefault="000A1DB0" w:rsidP="00DD3F6D">
                      <w:pPr>
                        <w:spacing w:after="0" w:line="240" w:lineRule="auto"/>
                        <w:jc w:val="both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sz w:val="24"/>
                          <w:szCs w:val="20"/>
                        </w:rPr>
                        <w:t>Estudiantes y docentes</w:t>
                      </w:r>
                      <w:r w:rsidR="003A3053">
                        <w:rPr>
                          <w:sz w:val="24"/>
                          <w:szCs w:val="20"/>
                        </w:rPr>
                        <w:t xml:space="preserve"> del Campus de Melilla que estén interesados </w:t>
                      </w:r>
                      <w:r w:rsidR="003A3053" w:rsidRPr="000D68E4">
                        <w:rPr>
                          <w:sz w:val="24"/>
                          <w:szCs w:val="20"/>
                        </w:rPr>
                        <w:t xml:space="preserve">en </w:t>
                      </w:r>
                      <w:r w:rsidR="00D944CF">
                        <w:rPr>
                          <w:sz w:val="24"/>
                          <w:szCs w:val="20"/>
                        </w:rPr>
                        <w:t xml:space="preserve">conocer la </w:t>
                      </w:r>
                      <w:r w:rsidR="006A4D87">
                        <w:rPr>
                          <w:sz w:val="24"/>
                          <w:szCs w:val="20"/>
                        </w:rPr>
                        <w:t xml:space="preserve">estrategia </w:t>
                      </w:r>
                      <w:r w:rsidR="00333797">
                        <w:rPr>
                          <w:sz w:val="24"/>
                          <w:szCs w:val="20"/>
                        </w:rPr>
                        <w:t>“</w:t>
                      </w:r>
                      <w:proofErr w:type="spellStart"/>
                      <w:r w:rsidR="006A4D87">
                        <w:rPr>
                          <w:sz w:val="24"/>
                          <w:szCs w:val="20"/>
                        </w:rPr>
                        <w:t>One</w:t>
                      </w:r>
                      <w:proofErr w:type="spellEnd"/>
                      <w:r w:rsidR="006A4D87">
                        <w:rPr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="006A4D87">
                        <w:rPr>
                          <w:sz w:val="24"/>
                          <w:szCs w:val="20"/>
                        </w:rPr>
                        <w:t>Health</w:t>
                      </w:r>
                      <w:proofErr w:type="spellEnd"/>
                      <w:r w:rsidR="006A4D87">
                        <w:rPr>
                          <w:sz w:val="24"/>
                          <w:szCs w:val="20"/>
                        </w:rPr>
                        <w:t>”.</w:t>
                      </w:r>
                    </w:p>
                    <w:p w14:paraId="45AA7279" w14:textId="77777777" w:rsidR="003A3053" w:rsidRPr="00AD273C" w:rsidRDefault="003A3053" w:rsidP="00DD3F6D">
                      <w:pPr>
                        <w:spacing w:after="0" w:line="240" w:lineRule="auto"/>
                        <w:jc w:val="both"/>
                        <w:rPr>
                          <w:sz w:val="44"/>
                          <w:szCs w:val="20"/>
                        </w:rPr>
                      </w:pPr>
                    </w:p>
                    <w:p w14:paraId="13BAC01B" w14:textId="5DBEB39F" w:rsidR="003A3053" w:rsidRPr="00FB3CC0" w:rsidRDefault="003A3053" w:rsidP="00DD3F6D">
                      <w:pPr>
                        <w:spacing w:after="0" w:line="240" w:lineRule="auto"/>
                        <w:jc w:val="both"/>
                        <w:rPr>
                          <w:sz w:val="24"/>
                          <w:szCs w:val="20"/>
                        </w:rPr>
                      </w:pPr>
                    </w:p>
                    <w:p w14:paraId="0DE6BD55" w14:textId="08F05BA9" w:rsidR="003A3053" w:rsidRDefault="00C51AB5" w:rsidP="0015645C">
                      <w:pPr>
                        <w:spacing w:after="0" w:line="240" w:lineRule="auto"/>
                        <w:jc w:val="both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sz w:val="24"/>
                          <w:szCs w:val="20"/>
                        </w:rPr>
                        <w:t>Sin reconocimiento de créditos ECTS, pero si se certifican las horas del curso</w:t>
                      </w:r>
                    </w:p>
                    <w:p w14:paraId="0DA136F2" w14:textId="77777777" w:rsidR="003A3053" w:rsidRDefault="003A3053" w:rsidP="0015645C">
                      <w:pPr>
                        <w:spacing w:after="0" w:line="240" w:lineRule="auto"/>
                        <w:jc w:val="both"/>
                        <w:rPr>
                          <w:sz w:val="24"/>
                          <w:szCs w:val="20"/>
                        </w:rPr>
                      </w:pPr>
                    </w:p>
                    <w:p w14:paraId="7CC59ED4" w14:textId="77777777" w:rsidR="003A3053" w:rsidRDefault="003A3053" w:rsidP="0015645C">
                      <w:pPr>
                        <w:spacing w:after="0" w:line="240" w:lineRule="auto"/>
                        <w:jc w:val="both"/>
                        <w:rPr>
                          <w:sz w:val="24"/>
                          <w:szCs w:val="20"/>
                        </w:rPr>
                      </w:pPr>
                    </w:p>
                    <w:p w14:paraId="446B1EB4" w14:textId="77777777" w:rsidR="003A3053" w:rsidRPr="000D68E4" w:rsidRDefault="003A3053" w:rsidP="0015645C">
                      <w:pPr>
                        <w:spacing w:after="0" w:line="240" w:lineRule="auto"/>
                        <w:jc w:val="both"/>
                        <w:rPr>
                          <w:sz w:val="24"/>
                          <w:szCs w:val="20"/>
                        </w:rPr>
                      </w:pPr>
                    </w:p>
                    <w:p w14:paraId="034D78A4" w14:textId="77777777" w:rsidR="003A3053" w:rsidRDefault="003A3053" w:rsidP="00D63800">
                      <w:pPr>
                        <w:spacing w:after="0" w:line="240" w:lineRule="auto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90B1F08" w14:textId="77777777" w:rsidR="003A3053" w:rsidRDefault="003A3053" w:rsidP="00D63800">
                      <w:pPr>
                        <w:spacing w:after="0" w:line="240" w:lineRule="auto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AB26DB8" w14:textId="77777777" w:rsidR="003A3053" w:rsidRDefault="003A3053" w:rsidP="00D63800">
                      <w:pPr>
                        <w:spacing w:after="0" w:line="240" w:lineRule="auto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93E80FA" w14:textId="77777777" w:rsidR="003A3053" w:rsidRPr="000D68E4" w:rsidRDefault="003A3053" w:rsidP="0015645C">
                      <w:pPr>
                        <w:spacing w:after="0" w:line="240" w:lineRule="auto"/>
                        <w:jc w:val="both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sz w:val="24"/>
                          <w:szCs w:val="20"/>
                        </w:rPr>
                        <w:t xml:space="preserve">Estudiantes del Campus de Melilla que estén interesados </w:t>
                      </w:r>
                      <w:r w:rsidRPr="000D68E4">
                        <w:rPr>
                          <w:sz w:val="24"/>
                          <w:szCs w:val="20"/>
                        </w:rPr>
                        <w:t>en la p</w:t>
                      </w:r>
                      <w:r>
                        <w:rPr>
                          <w:sz w:val="24"/>
                          <w:szCs w:val="20"/>
                        </w:rPr>
                        <w:t xml:space="preserve">romoción de la movilidad activa a través del kayak, </w:t>
                      </w:r>
                      <w:r w:rsidRPr="000D68E4">
                        <w:rPr>
                          <w:sz w:val="24"/>
                          <w:szCs w:val="20"/>
                        </w:rPr>
                        <w:t xml:space="preserve"> el medioambiente </w:t>
                      </w:r>
                      <w:r>
                        <w:rPr>
                          <w:sz w:val="24"/>
                          <w:szCs w:val="20"/>
                        </w:rPr>
                        <w:t>o el patrimonio cultural de Melilla.</w:t>
                      </w:r>
                    </w:p>
                    <w:p w14:paraId="6A27F067" w14:textId="77777777" w:rsidR="003A3053" w:rsidRPr="00673E4A" w:rsidRDefault="003A3053" w:rsidP="00D63800">
                      <w:pPr>
                        <w:spacing w:after="0" w:line="240" w:lineRule="auto"/>
                        <w:jc w:val="both"/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</w:p>
                    <w:p w14:paraId="0D1357BD" w14:textId="77777777" w:rsidR="003A3053" w:rsidRPr="00673E4A" w:rsidRDefault="003A3053" w:rsidP="009D6176">
                      <w:pPr>
                        <w:spacing w:line="240" w:lineRule="auto"/>
                        <w:contextualSpacing/>
                        <w:jc w:val="both"/>
                        <w:rPr>
                          <w:sz w:val="24"/>
                          <w:szCs w:val="21"/>
                        </w:rPr>
                      </w:pPr>
                    </w:p>
                    <w:p w14:paraId="6EC6EB9F" w14:textId="482022AC" w:rsidR="003A3053" w:rsidRPr="00673E4A" w:rsidRDefault="003A3053" w:rsidP="0069757E">
                      <w:pPr>
                        <w:spacing w:line="240" w:lineRule="auto"/>
                        <w:ind w:left="360"/>
                        <w:rPr>
                          <w:sz w:val="24"/>
                        </w:rPr>
                      </w:pPr>
                    </w:p>
                    <w:p w14:paraId="0E1DC906" w14:textId="77777777" w:rsidR="003A3053" w:rsidRDefault="003A3053"/>
                  </w:txbxContent>
                </v:textbox>
              </v:shape>
            </w:pict>
          </mc:Fallback>
        </mc:AlternateContent>
      </w:r>
      <w:r w:rsidR="00B1287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8C15FE" wp14:editId="0F936FBF">
                <wp:simplePos x="0" y="0"/>
                <wp:positionH relativeFrom="column">
                  <wp:posOffset>120650</wp:posOffset>
                </wp:positionH>
                <wp:positionV relativeFrom="paragraph">
                  <wp:posOffset>310515</wp:posOffset>
                </wp:positionV>
                <wp:extent cx="4899025" cy="866775"/>
                <wp:effectExtent l="0" t="0" r="0" b="0"/>
                <wp:wrapNone/>
                <wp:docPr id="26" name="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90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C1A79B" w14:textId="266C379A" w:rsidR="003A3053" w:rsidRPr="00F71C0D" w:rsidRDefault="003A3053" w:rsidP="00643D4F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28" type="#_x0000_t202" style="position:absolute;margin-left:9.5pt;margin-top:24.45pt;width:385.75pt;height:6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" filled="f" stroked="f" strokeweight=".5pt">
                <v:path arrowok="t"/>
                <v:textbox>
                  <w:txbxContent>
                    <w:p w14:paraId="4FC1A79B" w14:textId="266C379A" w:rsidR="003A3053" w:rsidRPr="00F71C0D" w:rsidRDefault="003A3053" w:rsidP="00643D4F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5400D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7CEAEED" wp14:editId="1EBE7DC2">
                <wp:simplePos x="0" y="0"/>
                <wp:positionH relativeFrom="column">
                  <wp:posOffset>124460</wp:posOffset>
                </wp:positionH>
                <wp:positionV relativeFrom="paragraph">
                  <wp:posOffset>312511</wp:posOffset>
                </wp:positionV>
                <wp:extent cx="4899025" cy="449580"/>
                <wp:effectExtent l="0" t="0" r="0" b="7620"/>
                <wp:wrapNone/>
                <wp:docPr id="25" name="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9025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56D78D" w14:textId="0607D7BA" w:rsidR="003A3053" w:rsidRPr="00B2025A" w:rsidRDefault="003A3053" w:rsidP="00643D4F">
                            <w:pPr>
                              <w:spacing w:after="0" w:line="240" w:lineRule="auto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29" type="#_x0000_t202" style="position:absolute;margin-left:9.8pt;margin-top:24.6pt;width:385.75pt;height:35.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" filled="f" stroked="f" strokeweight=".5pt">
                <v:path arrowok="t"/>
                <v:textbox>
                  <w:txbxContent>
                    <w:p w14:paraId="2956D78D" w14:textId="0607D7BA" w:rsidR="003A3053" w:rsidRPr="00B2025A" w:rsidRDefault="003A3053" w:rsidP="00643D4F">
                      <w:pPr>
                        <w:spacing w:after="0" w:line="240" w:lineRule="auto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FA1">
        <w:rPr>
          <w:noProof/>
        </w:rPr>
        <w:drawing>
          <wp:anchor distT="0" distB="0" distL="114300" distR="114300" simplePos="0" relativeHeight="251807744" behindDoc="0" locked="0" layoutInCell="1" allowOverlap="1" wp14:anchorId="45E7C235" wp14:editId="2F27CEEB">
            <wp:simplePos x="0" y="0"/>
            <wp:positionH relativeFrom="margin">
              <wp:posOffset>8998585</wp:posOffset>
            </wp:positionH>
            <wp:positionV relativeFrom="paragraph">
              <wp:posOffset>289560</wp:posOffset>
            </wp:positionV>
            <wp:extent cx="1233170" cy="508000"/>
            <wp:effectExtent l="0" t="0" r="5080" b="635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4F4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ECFC3A7" wp14:editId="2539E198">
                <wp:simplePos x="0" y="0"/>
                <wp:positionH relativeFrom="column">
                  <wp:posOffset>-3175</wp:posOffset>
                </wp:positionH>
                <wp:positionV relativeFrom="paragraph">
                  <wp:posOffset>5384</wp:posOffset>
                </wp:positionV>
                <wp:extent cx="5158740" cy="266065"/>
                <wp:effectExtent l="0" t="0" r="0" b="635"/>
                <wp:wrapNone/>
                <wp:docPr id="20" name="20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423C84E" w14:textId="77777777" w:rsidR="003A3053" w:rsidRPr="000E4456" w:rsidRDefault="003A3053" w:rsidP="00643D4F">
                            <w:pPr>
                              <w:ind w:left="28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INSCRIPCIÓN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20 Rectángulo" o:spid="_x0000_s1030" style="position:absolute;margin-left:-.25pt;margin-top:.4pt;width:406.2pt;height:20.9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" fillcolor="#005e9e" stroked="f" strokeweight="2pt">
                <v:fill color2="#558ed5" focus="50%" type="gradient">
                  <o:fill v:ext="view" type="gradientUnscaled"/>
                </v:fill>
                <v:path arrowok="t"/>
                <v:textbox inset="0,0,0,0">
                  <w:txbxContent>
                    <w:p w14:paraId="5423C84E" w14:textId="77777777" w:rsidR="003A3053" w:rsidRPr="000E4456" w:rsidRDefault="003A3053" w:rsidP="00643D4F">
                      <w:pPr>
                        <w:ind w:left="28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INSCRIPCIÓN</w:t>
                      </w:r>
                    </w:p>
                  </w:txbxContent>
                </v:textbox>
              </v:rect>
            </w:pict>
          </mc:Fallback>
        </mc:AlternateContent>
      </w:r>
      <w:r w:rsidR="00A0700B">
        <w:rPr>
          <w:noProof/>
          <w:color w:val="000000"/>
        </w:rPr>
        <w:drawing>
          <wp:anchor distT="0" distB="0" distL="114300" distR="114300" simplePos="0" relativeHeight="251825152" behindDoc="0" locked="0" layoutInCell="1" allowOverlap="1" wp14:anchorId="59764C79" wp14:editId="38903DFD">
            <wp:simplePos x="0" y="0"/>
            <wp:positionH relativeFrom="margin">
              <wp:posOffset>5313487</wp:posOffset>
            </wp:positionH>
            <wp:positionV relativeFrom="margin">
              <wp:posOffset>-37493</wp:posOffset>
            </wp:positionV>
            <wp:extent cx="951230" cy="951230"/>
            <wp:effectExtent l="0" t="0" r="1270" b="1270"/>
            <wp:wrapSquare wrapText="bothSides"/>
            <wp:docPr id="46" name="Picture 4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Logo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C34"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037EBA54" wp14:editId="10A6EE7A">
                <wp:simplePos x="0" y="0"/>
                <wp:positionH relativeFrom="column">
                  <wp:posOffset>5152390</wp:posOffset>
                </wp:positionH>
                <wp:positionV relativeFrom="paragraph">
                  <wp:posOffset>960755</wp:posOffset>
                </wp:positionV>
                <wp:extent cx="1330325" cy="6283325"/>
                <wp:effectExtent l="0" t="0" r="3175" b="3175"/>
                <wp:wrapNone/>
                <wp:docPr id="17" name="17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325" cy="6283325"/>
                        </a:xfrm>
                        <a:prstGeom prst="rect">
                          <a:avLst/>
                        </a:prstGeom>
                        <a:solidFill>
                          <a:srgbClr val="39BFC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26" style="position:absolute;margin-left:405.7pt;margin-top:75.65pt;width:104.75pt;height:494.7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" fillcolor="#39bfc8" stroked="f" strokeweight="2pt">
                <v:path arrowok="t"/>
                <v:textbox inset="0,,0"/>
              </v:rect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297" distR="114297" simplePos="0" relativeHeight="251481088" behindDoc="0" locked="0" layoutInCell="1" allowOverlap="1" wp14:anchorId="58FD3F1A" wp14:editId="6F177072">
                <wp:simplePos x="0" y="0"/>
                <wp:positionH relativeFrom="column">
                  <wp:posOffset>5156199</wp:posOffset>
                </wp:positionH>
                <wp:positionV relativeFrom="paragraph">
                  <wp:posOffset>-240030</wp:posOffset>
                </wp:positionV>
                <wp:extent cx="0" cy="7758430"/>
                <wp:effectExtent l="0" t="0" r="19050" b="13970"/>
                <wp:wrapNone/>
                <wp:docPr id="16" name="1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7584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z-index:2514810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406pt,-18.9pt" to="406pt,5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" strokecolor="#bfbfbf">
                <o:lock v:ext="edit" shapetype="f"/>
              </v:line>
            </w:pict>
          </mc:Fallback>
        </mc:AlternateContent>
      </w:r>
    </w:p>
    <w:p w14:paraId="41CF662D" w14:textId="76E1268B" w:rsidR="00643D4F" w:rsidRDefault="00643D4F"/>
    <w:p w14:paraId="4C8F976D" w14:textId="07B57ED1" w:rsidR="00643D4F" w:rsidRDefault="00643D4F"/>
    <w:p w14:paraId="3BB10A96" w14:textId="0DAD8437" w:rsidR="005F6135" w:rsidRDefault="00B94BBA">
      <w:r>
        <w:rPr>
          <w:noProof/>
        </w:rPr>
        <mc:AlternateContent>
          <mc:Choice Requires="wps">
            <w:drawing>
              <wp:anchor distT="0" distB="0" distL="114300" distR="114300" simplePos="0" relativeHeight="251459583" behindDoc="0" locked="0" layoutInCell="1" allowOverlap="1" wp14:anchorId="6FAF47EA" wp14:editId="64A30379">
                <wp:simplePos x="0" y="0"/>
                <wp:positionH relativeFrom="margin">
                  <wp:posOffset>6468110</wp:posOffset>
                </wp:positionH>
                <wp:positionV relativeFrom="paragraph">
                  <wp:posOffset>-1270</wp:posOffset>
                </wp:positionV>
                <wp:extent cx="3841115" cy="4268470"/>
                <wp:effectExtent l="0" t="0" r="6985" b="0"/>
                <wp:wrapNone/>
                <wp:docPr id="14" name="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1115" cy="426847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5B7B86" w14:textId="0B2D92C3" w:rsidR="003A3053" w:rsidRDefault="003A3053" w:rsidP="00271436">
                            <w:pPr>
                              <w:spacing w:after="0" w:line="240" w:lineRule="auto"/>
                              <w:jc w:val="center"/>
                              <w:rPr>
                                <w:rStyle w:val="Ttulo1Car"/>
                                <w:bCs w:val="0"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1564F4">
                              <w:rPr>
                                <w:rStyle w:val="Ttulo1Car"/>
                                <w:bCs w:val="0"/>
                                <w:color w:val="000000" w:themeColor="text1"/>
                                <w:sz w:val="36"/>
                                <w:szCs w:val="32"/>
                              </w:rPr>
                              <w:t>CURSO DE FORMACIÓN</w:t>
                            </w:r>
                          </w:p>
                          <w:p w14:paraId="2EB0595B" w14:textId="3C45EF9F" w:rsidR="003A3053" w:rsidRPr="001564F4" w:rsidRDefault="00E17779" w:rsidP="001564F4">
                            <w:pPr>
                              <w:spacing w:after="0" w:line="240" w:lineRule="auto"/>
                              <w:jc w:val="center"/>
                              <w:rPr>
                                <w:rStyle w:val="Ttulo1Car"/>
                                <w:bCs w:val="0"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Style w:val="Ttulo1Car"/>
                                <w:bCs w:val="0"/>
                                <w:color w:val="000000" w:themeColor="text1"/>
                                <w:sz w:val="36"/>
                                <w:szCs w:val="32"/>
                              </w:rPr>
                              <w:t>LA ESTRATEGIA “ONE HEATH”</w:t>
                            </w:r>
                          </w:p>
                          <w:p w14:paraId="620B7FEA" w14:textId="1B1FFB0A" w:rsidR="003A3053" w:rsidRPr="001564F4" w:rsidRDefault="003A3053" w:rsidP="00C542DB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1564F4">
                              <w:rPr>
                                <w:rStyle w:val="Ttulo1Car"/>
                                <w:bCs w:val="0"/>
                                <w:color w:val="000000" w:themeColor="text1"/>
                                <w:sz w:val="21"/>
                                <w:szCs w:val="20"/>
                              </w:rPr>
                              <w:t>GRATUITO</w:t>
                            </w:r>
                          </w:p>
                          <w:p w14:paraId="6E372260" w14:textId="3075B305" w:rsidR="003A3053" w:rsidRDefault="003A3053" w:rsidP="0022128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/>
                              </w:rPr>
                            </w:pPr>
                          </w:p>
                          <w:p w14:paraId="542EAC11" w14:textId="2D9EEF8D" w:rsidR="003A3053" w:rsidRDefault="003A3053" w:rsidP="00E50FD1">
                            <w:pPr>
                              <w:spacing w:after="0" w:line="240" w:lineRule="auto"/>
                              <w:rPr>
                                <w:noProof/>
                                <w:color w:val="000000"/>
                              </w:rPr>
                            </w:pPr>
                          </w:p>
                          <w:p w14:paraId="1D9AE066" w14:textId="618E8FF1" w:rsidR="003A3053" w:rsidRDefault="003A3053" w:rsidP="0022128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/>
                              </w:rPr>
                            </w:pPr>
                          </w:p>
                          <w:p w14:paraId="599F6EF6" w14:textId="77777777" w:rsidR="003A3053" w:rsidRDefault="003A3053" w:rsidP="0022128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/>
                              </w:rPr>
                            </w:pPr>
                          </w:p>
                          <w:p w14:paraId="5470BF43" w14:textId="77777777" w:rsidR="003A3053" w:rsidRDefault="003A3053" w:rsidP="0022128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/>
                              </w:rPr>
                            </w:pPr>
                          </w:p>
                          <w:p w14:paraId="04665CC3" w14:textId="77777777" w:rsidR="003A3053" w:rsidRDefault="003A3053" w:rsidP="0022128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/>
                              </w:rPr>
                            </w:pPr>
                          </w:p>
                          <w:p w14:paraId="66015C23" w14:textId="77777777" w:rsidR="003A3053" w:rsidRDefault="003A3053" w:rsidP="0022128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/>
                              </w:rPr>
                            </w:pPr>
                          </w:p>
                          <w:p w14:paraId="5D388680" w14:textId="77777777" w:rsidR="003A3053" w:rsidRDefault="003A3053" w:rsidP="0022128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/>
                              </w:rPr>
                            </w:pPr>
                          </w:p>
                          <w:p w14:paraId="5C8CC9E5" w14:textId="77777777" w:rsidR="003A3053" w:rsidRDefault="003A3053" w:rsidP="0022128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/>
                              </w:rPr>
                            </w:pPr>
                          </w:p>
                          <w:p w14:paraId="202A3787" w14:textId="77777777" w:rsidR="003A3053" w:rsidRDefault="003A3053" w:rsidP="0022128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/>
                              </w:rPr>
                            </w:pPr>
                          </w:p>
                          <w:p w14:paraId="0EA0E7A6" w14:textId="77777777" w:rsidR="003A3053" w:rsidRDefault="003A3053" w:rsidP="0022128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/>
                              </w:rPr>
                            </w:pPr>
                          </w:p>
                          <w:p w14:paraId="4DE38839" w14:textId="77777777" w:rsidR="003A3053" w:rsidRDefault="003A3053" w:rsidP="0022128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/>
                              </w:rPr>
                            </w:pPr>
                          </w:p>
                          <w:p w14:paraId="2CEDC009" w14:textId="77777777" w:rsidR="003A3053" w:rsidRDefault="003A3053" w:rsidP="0022128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/>
                              </w:rPr>
                            </w:pPr>
                          </w:p>
                          <w:p w14:paraId="37ECDE21" w14:textId="77777777" w:rsidR="003A3053" w:rsidRPr="00E01BD7" w:rsidRDefault="003A3053" w:rsidP="0022128B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09.3pt;margin-top:-.1pt;width:302.45pt;height:336.1pt;z-index:2514595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" fillcolor="#e0e0e0" stroked="f" strokeweight=".5pt">
                <v:path arrowok="t"/>
                <v:textbox>
                  <w:txbxContent>
                    <w:p w14:paraId="5B5B7B86" w14:textId="0B2D92C3" w:rsidR="003A3053" w:rsidRDefault="003A3053" w:rsidP="00271436">
                      <w:pPr>
                        <w:spacing w:after="0" w:line="240" w:lineRule="auto"/>
                        <w:jc w:val="center"/>
                        <w:rPr>
                          <w:rStyle w:val="Ttulo1Car"/>
                          <w:bCs w:val="0"/>
                          <w:color w:val="000000" w:themeColor="text1"/>
                          <w:sz w:val="36"/>
                          <w:szCs w:val="32"/>
                        </w:rPr>
                      </w:pPr>
                      <w:r w:rsidRPr="001564F4">
                        <w:rPr>
                          <w:rStyle w:val="Ttulo1Car"/>
                          <w:bCs w:val="0"/>
                          <w:color w:val="000000" w:themeColor="text1"/>
                          <w:sz w:val="36"/>
                          <w:szCs w:val="32"/>
                        </w:rPr>
                        <w:t>CURSO DE FORMACIÓN</w:t>
                      </w:r>
                    </w:p>
                    <w:p w14:paraId="2EB0595B" w14:textId="3C45EF9F" w:rsidR="003A3053" w:rsidRPr="001564F4" w:rsidRDefault="00E17779" w:rsidP="001564F4">
                      <w:pPr>
                        <w:spacing w:after="0" w:line="240" w:lineRule="auto"/>
                        <w:jc w:val="center"/>
                        <w:rPr>
                          <w:rStyle w:val="Ttulo1Car"/>
                          <w:bCs w:val="0"/>
                          <w:color w:val="000000" w:themeColor="text1"/>
                          <w:sz w:val="36"/>
                          <w:szCs w:val="32"/>
                        </w:rPr>
                      </w:pPr>
                      <w:r>
                        <w:rPr>
                          <w:rStyle w:val="Ttulo1Car"/>
                          <w:bCs w:val="0"/>
                          <w:color w:val="000000" w:themeColor="text1"/>
                          <w:sz w:val="36"/>
                          <w:szCs w:val="32"/>
                        </w:rPr>
                        <w:t>LA ESTRATEGIA “ONE HEATH”</w:t>
                      </w:r>
                    </w:p>
                    <w:p w14:paraId="620B7FEA" w14:textId="1B1FFB0A" w:rsidR="003A3053" w:rsidRPr="001564F4" w:rsidRDefault="003A3053" w:rsidP="00C542DB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1"/>
                          <w:szCs w:val="20"/>
                        </w:rPr>
                      </w:pPr>
                      <w:r w:rsidRPr="001564F4">
                        <w:rPr>
                          <w:rStyle w:val="Ttulo1Car"/>
                          <w:bCs w:val="0"/>
                          <w:color w:val="000000" w:themeColor="text1"/>
                          <w:sz w:val="21"/>
                          <w:szCs w:val="20"/>
                        </w:rPr>
                        <w:t>GRATUITO</w:t>
                      </w:r>
                    </w:p>
                    <w:p w14:paraId="6E372260" w14:textId="3075B305" w:rsidR="003A3053" w:rsidRDefault="003A3053" w:rsidP="0022128B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/>
                        </w:rPr>
                      </w:pPr>
                    </w:p>
                    <w:p w14:paraId="542EAC11" w14:textId="2D9EEF8D" w:rsidR="003A3053" w:rsidRDefault="003A3053" w:rsidP="00E50FD1">
                      <w:pPr>
                        <w:spacing w:after="0" w:line="240" w:lineRule="auto"/>
                        <w:rPr>
                          <w:noProof/>
                          <w:color w:val="000000"/>
                        </w:rPr>
                      </w:pPr>
                    </w:p>
                    <w:p w14:paraId="1D9AE066" w14:textId="618E8FF1" w:rsidR="003A3053" w:rsidRDefault="003A3053" w:rsidP="0022128B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/>
                        </w:rPr>
                      </w:pPr>
                    </w:p>
                    <w:p w14:paraId="599F6EF6" w14:textId="77777777" w:rsidR="003A3053" w:rsidRDefault="003A3053" w:rsidP="0022128B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/>
                        </w:rPr>
                      </w:pPr>
                    </w:p>
                    <w:p w14:paraId="5470BF43" w14:textId="77777777" w:rsidR="003A3053" w:rsidRDefault="003A3053" w:rsidP="0022128B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/>
                        </w:rPr>
                      </w:pPr>
                    </w:p>
                    <w:p w14:paraId="04665CC3" w14:textId="77777777" w:rsidR="003A3053" w:rsidRDefault="003A3053" w:rsidP="0022128B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/>
                        </w:rPr>
                      </w:pPr>
                    </w:p>
                    <w:p w14:paraId="66015C23" w14:textId="77777777" w:rsidR="003A3053" w:rsidRDefault="003A3053" w:rsidP="0022128B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/>
                        </w:rPr>
                      </w:pPr>
                    </w:p>
                    <w:p w14:paraId="5D388680" w14:textId="77777777" w:rsidR="003A3053" w:rsidRDefault="003A3053" w:rsidP="0022128B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/>
                        </w:rPr>
                      </w:pPr>
                    </w:p>
                    <w:p w14:paraId="5C8CC9E5" w14:textId="77777777" w:rsidR="003A3053" w:rsidRDefault="003A3053" w:rsidP="0022128B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/>
                        </w:rPr>
                      </w:pPr>
                    </w:p>
                    <w:p w14:paraId="202A3787" w14:textId="77777777" w:rsidR="003A3053" w:rsidRDefault="003A3053" w:rsidP="0022128B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/>
                        </w:rPr>
                      </w:pPr>
                    </w:p>
                    <w:p w14:paraId="0EA0E7A6" w14:textId="77777777" w:rsidR="003A3053" w:rsidRDefault="003A3053" w:rsidP="0022128B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/>
                        </w:rPr>
                      </w:pPr>
                    </w:p>
                    <w:p w14:paraId="4DE38839" w14:textId="77777777" w:rsidR="003A3053" w:rsidRDefault="003A3053" w:rsidP="0022128B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/>
                        </w:rPr>
                      </w:pPr>
                    </w:p>
                    <w:p w14:paraId="2CEDC009" w14:textId="77777777" w:rsidR="003A3053" w:rsidRDefault="003A3053" w:rsidP="0022128B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/>
                        </w:rPr>
                      </w:pPr>
                    </w:p>
                    <w:p w14:paraId="37ECDE21" w14:textId="77777777" w:rsidR="003A3053" w:rsidRPr="00E01BD7" w:rsidRDefault="003A3053" w:rsidP="0022128B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C34"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2BF8D95F" wp14:editId="3AC5804C">
                <wp:simplePos x="0" y="0"/>
                <wp:positionH relativeFrom="column">
                  <wp:posOffset>5173980</wp:posOffset>
                </wp:positionH>
                <wp:positionV relativeFrom="paragraph">
                  <wp:posOffset>121285</wp:posOffset>
                </wp:positionV>
                <wp:extent cx="1308735" cy="5991225"/>
                <wp:effectExtent l="0" t="0" r="5715" b="0"/>
                <wp:wrapNone/>
                <wp:docPr id="18" name="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599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3B4878" w14:textId="77777777" w:rsidR="003A3053" w:rsidRPr="000D45CA" w:rsidRDefault="003A3053" w:rsidP="00F7489A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hAnsi="Lucida Bright"/>
                                <w:b/>
                                <w:color w:val="FFFFFF"/>
                                <w:spacing w:val="240"/>
                                <w:position w:val="-12"/>
                                <w:sz w:val="144"/>
                                <w:szCs w:val="144"/>
                              </w:rPr>
                            </w:pPr>
                            <w:r w:rsidRPr="000D45CA">
                              <w:rPr>
                                <w:rFonts w:ascii="Lucida Bright" w:hAnsi="Lucida Bright"/>
                                <w:b/>
                                <w:color w:val="FFFFFF"/>
                                <w:spacing w:val="240"/>
                                <w:position w:val="-12"/>
                                <w:sz w:val="144"/>
                                <w:szCs w:val="144"/>
                              </w:rPr>
                              <w:t>curso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108000" rIns="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 Cuadro de texto" o:spid="_x0000_s1032" type="#_x0000_t202" style="position:absolute;margin-left:407.4pt;margin-top:9.55pt;width:103.05pt;height:471.7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" filled="f" stroked="f" strokeweight=".5pt">
                <v:path arrowok="t"/>
                <v:textbox style="layout-flow:vertical;mso-layout-flow-alt:bottom-to-top" inset="0,3mm,0,3mm">
                  <w:txbxContent>
                    <w:p w14:paraId="7F3B4878" w14:textId="77777777" w:rsidR="003A3053" w:rsidRPr="000D45CA" w:rsidRDefault="003A3053" w:rsidP="00F7489A">
                      <w:pPr>
                        <w:spacing w:after="0" w:line="240" w:lineRule="auto"/>
                        <w:jc w:val="center"/>
                        <w:rPr>
                          <w:rFonts w:ascii="Lucida Bright" w:hAnsi="Lucida Bright"/>
                          <w:b/>
                          <w:color w:val="FFFFFF"/>
                          <w:spacing w:val="240"/>
                          <w:position w:val="-12"/>
                          <w:sz w:val="144"/>
                          <w:szCs w:val="144"/>
                        </w:rPr>
                      </w:pPr>
                      <w:r w:rsidRPr="000D45CA">
                        <w:rPr>
                          <w:rFonts w:ascii="Lucida Bright" w:hAnsi="Lucida Bright"/>
                          <w:b/>
                          <w:color w:val="FFFFFF"/>
                          <w:spacing w:val="240"/>
                          <w:position w:val="-12"/>
                          <w:sz w:val="144"/>
                          <w:szCs w:val="144"/>
                        </w:rPr>
                        <w:t>curso</w:t>
                      </w:r>
                    </w:p>
                  </w:txbxContent>
                </v:textbox>
              </v:shape>
            </w:pict>
          </mc:Fallback>
        </mc:AlternateContent>
      </w:r>
    </w:p>
    <w:p w14:paraId="11EFFC1B" w14:textId="27683440" w:rsidR="005F6135" w:rsidRPr="005F6135" w:rsidRDefault="005F6135" w:rsidP="005F6135"/>
    <w:p w14:paraId="3EA74298" w14:textId="157D9443" w:rsidR="005F6135" w:rsidRPr="005F6135" w:rsidRDefault="005F6135" w:rsidP="005F6135"/>
    <w:p w14:paraId="31B29032" w14:textId="29D4CE4F" w:rsidR="005F6135" w:rsidRPr="005F6135" w:rsidRDefault="005F6135" w:rsidP="005F6135"/>
    <w:p w14:paraId="2A5292E0" w14:textId="1A21CC1F" w:rsidR="005F6135" w:rsidRPr="005F6135" w:rsidRDefault="00271436" w:rsidP="005F6135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DA06EBF" wp14:editId="68226176">
                <wp:simplePos x="0" y="0"/>
                <wp:positionH relativeFrom="column">
                  <wp:posOffset>6469842</wp:posOffset>
                </wp:positionH>
                <wp:positionV relativeFrom="paragraph">
                  <wp:posOffset>247073</wp:posOffset>
                </wp:positionV>
                <wp:extent cx="3713190" cy="238694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190" cy="238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1A703" w14:textId="0B734FFC" w:rsidR="003A3053" w:rsidRDefault="009E23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FECDC" wp14:editId="1B19CDA0">
                                  <wp:extent cx="3617843" cy="2137558"/>
                                  <wp:effectExtent l="0" t="0" r="1905" b="0"/>
                                  <wp:docPr id="27" name="Imagen 27" descr="One Health (una sola salud) o cómo lograr a la vez una salu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ne Health (una sola salud) o cómo lograr a la vez una salu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6230" cy="2136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33" type="#_x0000_t202" style="position:absolute;margin-left:509.45pt;margin-top:19.45pt;width:292.4pt;height:187.9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" filled="f" stroked="f" strokeweight=".5pt">
                <v:textbox>
                  <w:txbxContent>
                    <w:p w14:paraId="6301A703" w14:textId="0B734FFC" w:rsidR="003A3053" w:rsidRDefault="009E23CC">
                      <w:r>
                        <w:rPr>
                          <w:noProof/>
                        </w:rPr>
                        <w:drawing>
                          <wp:inline distT="0" distB="0" distL="0" distR="0" wp14:anchorId="39FFECDC" wp14:editId="1B19CDA0">
                            <wp:extent cx="3617843" cy="2137558"/>
                            <wp:effectExtent l="0" t="0" r="1905" b="0"/>
                            <wp:docPr id="27" name="Imagen 27" descr="One Health (una sola salud) o cómo lograr a la vez una salu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ne Health (una sola salud) o cómo lograr a la vez una salu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6230" cy="2136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D96481" w14:textId="1FB97C62" w:rsidR="005F6135" w:rsidRDefault="005F6135"/>
    <w:p w14:paraId="7AF18D7D" w14:textId="6A4260B0" w:rsidR="005F6135" w:rsidRDefault="005F6135" w:rsidP="005F6135">
      <w:pPr>
        <w:tabs>
          <w:tab w:val="left" w:pos="13590"/>
        </w:tabs>
      </w:pPr>
      <w:r>
        <w:tab/>
      </w:r>
    </w:p>
    <w:p w14:paraId="1FCDF271" w14:textId="75641975" w:rsidR="00643D4F" w:rsidRDefault="003873A2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E905016" wp14:editId="51A9D7F2">
                <wp:simplePos x="0" y="0"/>
                <wp:positionH relativeFrom="column">
                  <wp:posOffset>13335</wp:posOffset>
                </wp:positionH>
                <wp:positionV relativeFrom="paragraph">
                  <wp:posOffset>1788985</wp:posOffset>
                </wp:positionV>
                <wp:extent cx="5158740" cy="266065"/>
                <wp:effectExtent l="0" t="0" r="3810" b="635"/>
                <wp:wrapNone/>
                <wp:docPr id="23" name="23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02B7D3C" w14:textId="77777777" w:rsidR="003A3053" w:rsidRPr="000E4456" w:rsidRDefault="003A3053" w:rsidP="00643D4F">
                            <w:pPr>
                              <w:ind w:left="28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RECONOCIMIENTO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23 Rectángulo" o:spid="_x0000_s1034" style="position:absolute;margin-left:1.05pt;margin-top:140.85pt;width:406.2pt;height:20.9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" fillcolor="#005e9e" stroked="f" strokeweight="2pt">
                <v:fill color2="#558ed5" focus="50%" type="gradient">
                  <o:fill v:ext="view" type="gradientUnscaled"/>
                </v:fill>
                <v:path arrowok="t"/>
                <v:textbox inset="0,0,0,0">
                  <w:txbxContent>
                    <w:p w14:paraId="702B7D3C" w14:textId="77777777" w:rsidR="003A3053" w:rsidRPr="000E4456" w:rsidRDefault="003A3053" w:rsidP="00643D4F">
                      <w:pPr>
                        <w:ind w:left="28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RECONOCIMIENTO</w:t>
                      </w:r>
                    </w:p>
                  </w:txbxContent>
                </v:textbox>
              </v:rect>
            </w:pict>
          </mc:Fallback>
        </mc:AlternateContent>
      </w:r>
      <w:r w:rsidR="00A237BB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B50484C" wp14:editId="45CF2946">
                <wp:simplePos x="0" y="0"/>
                <wp:positionH relativeFrom="margin">
                  <wp:posOffset>4445</wp:posOffset>
                </wp:positionH>
                <wp:positionV relativeFrom="paragraph">
                  <wp:posOffset>843915</wp:posOffset>
                </wp:positionV>
                <wp:extent cx="5170170" cy="266065"/>
                <wp:effectExtent l="0" t="0" r="0" b="635"/>
                <wp:wrapNone/>
                <wp:docPr id="24" name="24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017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66937D" w14:textId="77777777" w:rsidR="003A3053" w:rsidRPr="000E4456" w:rsidRDefault="003A3053" w:rsidP="00643D4F">
                            <w:pPr>
                              <w:ind w:left="28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DESTINATARIOS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24 Rectángulo" o:spid="_x0000_s1035" style="position:absolute;margin-left:.35pt;margin-top:66.45pt;width:407.1pt;height:20.95pt;z-index: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" fillcolor="#005e9e" stroked="f" strokeweight="2pt">
                <v:fill color2="#558ed5" focus="50%" type="gradient">
                  <o:fill v:ext="view" type="gradientUnscaled"/>
                </v:fill>
                <v:path arrowok="t"/>
                <v:textbox inset="0,0,0,0">
                  <w:txbxContent>
                    <w:p w14:paraId="5D66937D" w14:textId="77777777" w:rsidR="003A3053" w:rsidRPr="000E4456" w:rsidRDefault="003A3053" w:rsidP="00643D4F">
                      <w:pPr>
                        <w:ind w:left="28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DESTINATARIOS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237BB"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1ED721ED" wp14:editId="1C31958B">
                <wp:simplePos x="0" y="0"/>
                <wp:positionH relativeFrom="margin">
                  <wp:align>right</wp:align>
                </wp:positionH>
                <wp:positionV relativeFrom="paragraph">
                  <wp:posOffset>1712595</wp:posOffset>
                </wp:positionV>
                <wp:extent cx="3841115" cy="691515"/>
                <wp:effectExtent l="0" t="0" r="6985" b="0"/>
                <wp:wrapNone/>
                <wp:docPr id="5" name="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1115" cy="691764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5180D2" w14:textId="40330416" w:rsidR="003A3053" w:rsidRDefault="003A3053" w:rsidP="000E4456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 xml:space="preserve">Lugar: </w:t>
                            </w:r>
                            <w:r w:rsidR="00FB334E">
                              <w:t>Campus Universitario de Melilla</w:t>
                            </w:r>
                          </w:p>
                          <w:p w14:paraId="19C7DC2C" w14:textId="77777777" w:rsidR="003A3053" w:rsidRDefault="003A3053" w:rsidP="000E4456">
                            <w:pPr>
                              <w:spacing w:after="0" w:line="240" w:lineRule="auto"/>
                            </w:pPr>
                          </w:p>
                          <w:p w14:paraId="23563C55" w14:textId="767291F0" w:rsidR="003A3053" w:rsidRDefault="003A3053" w:rsidP="000E4456">
                            <w:pPr>
                              <w:spacing w:after="0" w:line="240" w:lineRule="auto"/>
                            </w:pPr>
                            <w:r w:rsidRPr="001516BD">
                              <w:rPr>
                                <w:b/>
                              </w:rPr>
                              <w:t>Fecha:</w:t>
                            </w:r>
                            <w:r w:rsidR="003E2C43">
                              <w:t xml:space="preserve"> 2-4</w:t>
                            </w:r>
                            <w:r>
                              <w:t xml:space="preserve"> de</w:t>
                            </w:r>
                            <w:r w:rsidR="00FB334E">
                              <w:t xml:space="preserve"> </w:t>
                            </w:r>
                            <w:r w:rsidR="003E2C43">
                              <w:t xml:space="preserve">marzo </w:t>
                            </w:r>
                            <w:r>
                              <w:t>de 2023</w:t>
                            </w:r>
                          </w:p>
                          <w:p w14:paraId="3E555322" w14:textId="77777777" w:rsidR="003A3053" w:rsidRDefault="003A3053" w:rsidP="000E4456">
                            <w:pPr>
                              <w:spacing w:after="0" w:line="240" w:lineRule="auto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6D2DE15" w14:textId="052CF72A" w:rsidR="003A3053" w:rsidRDefault="003A3053" w:rsidP="003A0E19">
                            <w:pPr>
                              <w:spacing w:after="0" w:line="240" w:lineRule="auto"/>
                            </w:pPr>
                          </w:p>
                          <w:p w14:paraId="129EBF06" w14:textId="77777777" w:rsidR="003A3053" w:rsidRDefault="003A3053" w:rsidP="000E4456">
                            <w:pPr>
                              <w:spacing w:after="0" w:line="240" w:lineRule="auto"/>
                            </w:pPr>
                          </w:p>
                          <w:p w14:paraId="6F12F22A" w14:textId="77777777" w:rsidR="003A3053" w:rsidRDefault="003A3053" w:rsidP="00354D7E">
                            <w:pPr>
                              <w:spacing w:after="0" w:line="240" w:lineRule="auto"/>
                            </w:pPr>
                          </w:p>
                          <w:p w14:paraId="44E11CCF" w14:textId="77777777" w:rsidR="003A3053" w:rsidRPr="00931ACA" w:rsidRDefault="003A3053" w:rsidP="00354D7E">
                            <w:pPr>
                              <w:spacing w:after="0" w:line="240" w:lineRule="auto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B1B0C3E" w14:textId="77777777" w:rsidR="003A3053" w:rsidRDefault="003A3053" w:rsidP="00354D7E">
                            <w:pPr>
                              <w:spacing w:after="0" w:line="240" w:lineRule="auto"/>
                            </w:pPr>
                          </w:p>
                          <w:p w14:paraId="27B14E3D" w14:textId="77777777" w:rsidR="003A3053" w:rsidRPr="00F1040F" w:rsidRDefault="003A3053" w:rsidP="00643D4F">
                            <w:pPr>
                              <w:spacing w:after="0"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 Cuadro de texto" o:spid="_x0000_s1036" type="#_x0000_t202" style="position:absolute;margin-left:251.25pt;margin-top:134.85pt;width:302.45pt;height:54.45pt;z-index:251460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" fillcolor="#e0e0e0" stroked="f" strokeweight=".5pt">
                <v:path arrowok="t"/>
                <v:textbox>
                  <w:txbxContent>
                    <w:p w14:paraId="685180D2" w14:textId="40330416" w:rsidR="003A3053" w:rsidRDefault="003A3053" w:rsidP="000E4456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 xml:space="preserve">Lugar: </w:t>
                      </w:r>
                      <w:r w:rsidR="00FB334E">
                        <w:t>Campus Universitario de Melilla</w:t>
                      </w:r>
                    </w:p>
                    <w:p w14:paraId="19C7DC2C" w14:textId="77777777" w:rsidR="003A3053" w:rsidRDefault="003A3053" w:rsidP="000E4456">
                      <w:pPr>
                        <w:spacing w:after="0" w:line="240" w:lineRule="auto"/>
                      </w:pPr>
                    </w:p>
                    <w:p w14:paraId="23563C55" w14:textId="767291F0" w:rsidR="003A3053" w:rsidRDefault="003A3053" w:rsidP="000E4456">
                      <w:pPr>
                        <w:spacing w:after="0" w:line="240" w:lineRule="auto"/>
                      </w:pPr>
                      <w:r w:rsidRPr="001516BD">
                        <w:rPr>
                          <w:b/>
                        </w:rPr>
                        <w:t>Fecha:</w:t>
                      </w:r>
                      <w:r w:rsidR="003E2C43">
                        <w:t xml:space="preserve"> 2-4</w:t>
                      </w:r>
                      <w:r>
                        <w:t xml:space="preserve"> de</w:t>
                      </w:r>
                      <w:r w:rsidR="00FB334E">
                        <w:t xml:space="preserve"> </w:t>
                      </w:r>
                      <w:r w:rsidR="003E2C43">
                        <w:t xml:space="preserve">marzo </w:t>
                      </w:r>
                      <w:r>
                        <w:t>de 2023</w:t>
                      </w:r>
                    </w:p>
                    <w:p w14:paraId="3E555322" w14:textId="77777777" w:rsidR="003A3053" w:rsidRDefault="003A3053" w:rsidP="000E4456">
                      <w:pPr>
                        <w:spacing w:after="0" w:line="240" w:lineRule="auto"/>
                        <w:rPr>
                          <w:b/>
                          <w:sz w:val="4"/>
                          <w:szCs w:val="4"/>
                        </w:rPr>
                      </w:pPr>
                    </w:p>
                    <w:p w14:paraId="76D2DE15" w14:textId="052CF72A" w:rsidR="003A3053" w:rsidRDefault="003A3053" w:rsidP="003A0E19">
                      <w:pPr>
                        <w:spacing w:after="0" w:line="240" w:lineRule="auto"/>
                      </w:pPr>
                    </w:p>
                    <w:p w14:paraId="129EBF06" w14:textId="77777777" w:rsidR="003A3053" w:rsidRDefault="003A3053" w:rsidP="000E4456">
                      <w:pPr>
                        <w:spacing w:after="0" w:line="240" w:lineRule="auto"/>
                      </w:pPr>
                    </w:p>
                    <w:p w14:paraId="6F12F22A" w14:textId="77777777" w:rsidR="003A3053" w:rsidRDefault="003A3053" w:rsidP="00354D7E">
                      <w:pPr>
                        <w:spacing w:after="0" w:line="240" w:lineRule="auto"/>
                      </w:pPr>
                    </w:p>
                    <w:p w14:paraId="44E11CCF" w14:textId="77777777" w:rsidR="003A3053" w:rsidRPr="00931ACA" w:rsidRDefault="003A3053" w:rsidP="00354D7E">
                      <w:pPr>
                        <w:spacing w:after="0" w:line="240" w:lineRule="auto"/>
                        <w:rPr>
                          <w:sz w:val="4"/>
                          <w:szCs w:val="4"/>
                        </w:rPr>
                      </w:pPr>
                    </w:p>
                    <w:p w14:paraId="0B1B0C3E" w14:textId="77777777" w:rsidR="003A3053" w:rsidRDefault="003A3053" w:rsidP="00354D7E">
                      <w:pPr>
                        <w:spacing w:after="0" w:line="240" w:lineRule="auto"/>
                      </w:pPr>
                    </w:p>
                    <w:p w14:paraId="27B14E3D" w14:textId="77777777" w:rsidR="003A3053" w:rsidRPr="00F1040F" w:rsidRDefault="003A3053" w:rsidP="00643D4F">
                      <w:pPr>
                        <w:spacing w:after="0" w:line="240" w:lineRule="auto"/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094D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D3F724B" wp14:editId="23378E95">
                <wp:simplePos x="0" y="0"/>
                <wp:positionH relativeFrom="column">
                  <wp:posOffset>-5715</wp:posOffset>
                </wp:positionH>
                <wp:positionV relativeFrom="paragraph">
                  <wp:posOffset>2588895</wp:posOffset>
                </wp:positionV>
                <wp:extent cx="5168265" cy="1421130"/>
                <wp:effectExtent l="0" t="0" r="635" b="1270"/>
                <wp:wrapNone/>
                <wp:docPr id="21" name="21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8265" cy="1421130"/>
                          <a:chOff x="0" y="0"/>
                          <a:chExt cx="5168265" cy="1421130"/>
                        </a:xfrm>
                      </wpg:grpSpPr>
                      <wps:wsp>
                        <wps:cNvPr id="32" name="32 Rectángulo"/>
                        <wps:cNvSpPr/>
                        <wps:spPr>
                          <a:xfrm>
                            <a:off x="0" y="0"/>
                            <a:ext cx="5168265" cy="1421130"/>
                          </a:xfrm>
                          <a:prstGeom prst="rect">
                            <a:avLst/>
                          </a:prstGeom>
                          <a:solidFill>
                            <a:srgbClr val="005E9E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885825"/>
                            <a:ext cx="342900" cy="34290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" t="80819" r="93366" b="11419"/>
                          <a:stretch/>
                        </pic:blipFill>
                        <pic:spPr bwMode="auto">
                          <a:xfrm>
                            <a:off x="4057650" y="66675"/>
                            <a:ext cx="571500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428625"/>
                            <a:ext cx="342900" cy="34290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350" y="628650"/>
                            <a:ext cx="1533525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964"/>
                            <a:ext cx="1243584" cy="353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DCC56D" w14:textId="77777777" w:rsidR="003A3053" w:rsidRPr="009F09D9" w:rsidRDefault="003A3053" w:rsidP="00643D4F">
                              <w:pPr>
                                <w:rPr>
                                  <w:b/>
                                  <w:color w:val="FFFFFF"/>
                                  <w:sz w:val="28"/>
                                </w:rPr>
                              </w:pPr>
                              <w:r w:rsidRPr="009F09D9">
                                <w:rPr>
                                  <w:b/>
                                  <w:color w:val="FFFFFF"/>
                                  <w:sz w:val="28"/>
                                </w:rPr>
                                <w:t>Síguenos en: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419100"/>
                            <a:ext cx="3009900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EF8BA" w14:textId="77777777" w:rsidR="003A3053" w:rsidRPr="009F09D9" w:rsidRDefault="003A3053" w:rsidP="00643D4F">
                              <w:pPr>
                                <w:rPr>
                                  <w:color w:val="FFFFFF"/>
                                  <w:sz w:val="28"/>
                                </w:rPr>
                              </w:pPr>
                              <w:r w:rsidRPr="009F09D9">
                                <w:rPr>
                                  <w:color w:val="FFFFFF"/>
                                  <w:sz w:val="28"/>
                                </w:rPr>
                                <w:t>http://www.fa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cebo</w:t>
                              </w:r>
                              <w:r w:rsidRPr="009F09D9">
                                <w:rPr>
                                  <w:color w:val="FFFFFF"/>
                                  <w:sz w:val="28"/>
                                </w:rPr>
                                <w:t>ok.com/faedumel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876300"/>
                            <a:ext cx="3009900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88D71" w14:textId="77777777" w:rsidR="003A3053" w:rsidRPr="009F09D9" w:rsidRDefault="003A3053" w:rsidP="00643D4F">
                              <w:pPr>
                                <w:rPr>
                                  <w:color w:val="FFFFFF"/>
                                  <w:sz w:val="28"/>
                                </w:rPr>
                              </w:pPr>
                              <w:r w:rsidRPr="009F09D9">
                                <w:rPr>
                                  <w:color w:val="FFFFFF"/>
                                  <w:sz w:val="28"/>
                                </w:rPr>
                                <w:t>@</w:t>
                              </w:r>
                              <w:proofErr w:type="spellStart"/>
                              <w:r w:rsidRPr="009F09D9">
                                <w:rPr>
                                  <w:color w:val="FFFFFF"/>
                                  <w:sz w:val="28"/>
                                </w:rPr>
                                <w:t>FaEduMelUGR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21 Grupo" o:spid="_x0000_s1037" style="position:absolute;margin-left:-.45pt;margin-top:203.85pt;width:406.95pt;height:111.9pt;z-index:251688960" coordsize="51682,142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">
                <v:rect id="32 Rectángulo" o:spid="_x0000_s1038" style="position:absolute;width:51682;height:14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VAMQA&#10;AADbAAAADwAAAGRycy9kb3ducmV2LnhtbESPQUsDMRSE74L/IbyCF2mzrqBlbVpEKIie7La0x+fm&#10;uVm7eVmSZ7v+eyMIHoeZ+YZZrEbfqxPF1AU2cDMrQBE3wXbcGtjW6+kcVBJki31gMvBNCVbLy4sF&#10;Vjac+Y1OG2lVhnCq0IATGSqtU+PIY5qFgTh7HyF6lCxjq23Ec4b7XpdFcac9dpwXHA705Kg5br68&#10;gXsZJNb76/rl/VB+7rlcb93rzpiryfj4AEpolP/wX/vZGrgt4fdL/gF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rlQDEAAAA2wAAAA8AAAAAAAAAAAAAAAAAmAIAAGRycy9k&#10;b3ducmV2LnhtbFBLBQYAAAAABAAEAPUAAACJAwAAAAA=&#10;" fillcolor="#005e9e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9" type="#_x0000_t75" style="position:absolute;left:1238;top:8858;width:3429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aNCbDAAAA2wAAAA8AAABkcnMvZG93bnJldi54bWxEj8FqwzAQRO+B/oPYQm+JHBVKcCKbkBLo&#10;JYfG8X2xtraotTKWajv9+qpQ6HGYnTc7h3JxvZhoDNazhu0mA0HceGO51XCrzusdiBCRDfaeScOd&#10;ApTFw+qAufEzv9N0ja1IEA45auhiHHIpQ9ORw7DxA3HyPvzoMCY5ttKMOCe466XKshfp0HJq6HCg&#10;U0fN5/XLpTfkRZ3trbbfl8ruFvtc3evtq9ZPj8txDyLSEv+P/9JvRoNS8LslAUA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o0JsMAAADbAAAADwAAAAAAAAAAAAAAAACf&#10;AgAAZHJzL2Rvd25yZXYueG1sUEsFBgAAAAAEAAQA9wAAAI8DAAAAAA==&#10;" adj="3600">
                  <v:imagedata r:id="rId17" o:title=""/>
                  <v:path arrowok="t"/>
                </v:shape>
                <v:shape id="0 Imagen" o:spid="_x0000_s1040" type="#_x0000_t75" style="position:absolute;left:40576;top:666;width:5715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LhF/CAAAA2wAAAA8AAABkcnMvZG93bnJldi54bWxET8tqwkAU3Rf8h+EK7upEC0FTR5EWqVBo&#10;8bHo8pK5yQQzd0Jm8tCv7ywKXR7Oe7MbbS16an3lWMFinoAgzp2uuFRwvRyeVyB8QNZYOyYFd/Kw&#10;206eNphpN/CJ+nMoRQxhn6ECE0KTSelzQxb93DXEkStcazFE2JZStzjEcFvLZZKk0mLFscFgQ2+G&#10;8tu5swpWj4MsPn/M9cMuiu80+Vovu/eg1Gw67l9BBBrDv/jPfdQKXuL6+CX+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y4RfwgAAANsAAAAPAAAAAAAAAAAAAAAAAJ8C&#10;AABkcnMvZG93bnJldi54bWxQSwUGAAAAAAQABAD3AAAAjgMAAAAA&#10;">
                  <v:imagedata r:id="rId18" o:title="" croptop="52966f" cropbottom="7484f" cropleft="725f" cropright="61188f"/>
                  <v:path arrowok="t"/>
                </v:shape>
                <v:shape id="0 Imagen" o:spid="_x0000_s1041" type="#_x0000_t75" style="position:absolute;left:1238;top:4286;width:3429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TvzbFAAAA2wAAAA8AAABkcnMvZG93bnJldi54bWxEj91qAjEUhO+FvkM4Be80uxWkrkYprWKt&#10;KPiDeHnYHHcXNydLkur27ZtCwcthZr5hJrPW1OJGzleWFaT9BARxbnXFhYLjYdF7BeEDssbaMin4&#10;IQ+z6VNngpm2d97RbR8KESHsM1RQhtBkUvq8JIO+bxvi6F2sMxiidIXUDu8Rbmr5kiRDabDiuFBi&#10;Q+8l5df9t1Gw3dDyOq/pIz2fqma12Izc11or1X1u38YgArXhEf5vf2oFgxT+vsQfIK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0782xQAAANsAAAAPAAAAAAAAAAAAAAAA&#10;AJ8CAABkcnMvZG93bnJldi54bWxQSwUGAAAAAAQABAD3AAAAkQMAAAAA&#10;" adj="3600">
                  <v:imagedata r:id="rId19" o:title=""/>
                  <v:path arrowok="t"/>
                </v:shape>
                <v:shape id="0 Imagen" o:spid="_x0000_s1042" type="#_x0000_t75" style="position:absolute;left:35623;top:6286;width:1533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y0+vEAAAA2wAAAA8AAABkcnMvZG93bnJldi54bWxEj0FrwkAUhO9C/8PyCr2IbtqA1egmlEKh&#10;1EvUen/sPpPQ7Ns0u2raX+8KgsdhZr5hVsVgW3Gi3jeOFTxPExDE2pmGKwXfu4/JHIQPyAZbx6Tg&#10;jzwU+cNohZlxZ97QaRsqESHsM1RQh9BlUnpdk0U/dR1x9A6utxii7CtpejxHuG3lS5LMpMWG40KN&#10;Hb3XpH+2R6tg/TXe/+rdsUz9vyzLxujXRemVenoc3pYgAg3hHr61P42CNIXrl/gD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y0+vEAAAA2wAAAA8AAAAAAAAAAAAAAAAA&#10;nwIAAGRycy9kb3ducmV2LnhtbFBLBQYAAAAABAAEAPcAAACQAwAAAAA=&#10;">
                  <v:imagedata r:id="rId20" o:title=""/>
                  <v:path arrowok="t"/>
                </v:shape>
                <v:shape id="Cuadro de texto 2" o:spid="_x0000_s1043" type="#_x0000_t202" style="position:absolute;top:129;width:12435;height:3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26DCC56D" w14:textId="77777777" w:rsidR="003A3053" w:rsidRPr="009F09D9" w:rsidRDefault="003A3053" w:rsidP="00643D4F">
                        <w:pPr>
                          <w:rPr>
                            <w:b/>
                            <w:color w:val="FFFFFF"/>
                            <w:sz w:val="28"/>
                          </w:rPr>
                        </w:pPr>
                        <w:r w:rsidRPr="009F09D9">
                          <w:rPr>
                            <w:b/>
                            <w:color w:val="FFFFFF"/>
                            <w:sz w:val="28"/>
                          </w:rPr>
                          <w:t>Síguenos en:</w:t>
                        </w:r>
                      </w:p>
                    </w:txbxContent>
                  </v:textbox>
                </v:shape>
                <v:shape id="Cuadro de texto 2" o:spid="_x0000_s1044" type="#_x0000_t202" style="position:absolute;left:4667;top:4191;width:30099;height:3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14:paraId="414EF8BA" w14:textId="77777777" w:rsidR="003A3053" w:rsidRPr="009F09D9" w:rsidRDefault="003A3053" w:rsidP="00643D4F">
                        <w:pPr>
                          <w:rPr>
                            <w:color w:val="FFFFFF"/>
                            <w:sz w:val="28"/>
                          </w:rPr>
                        </w:pPr>
                        <w:r w:rsidRPr="009F09D9">
                          <w:rPr>
                            <w:color w:val="FFFFFF"/>
                            <w:sz w:val="28"/>
                          </w:rPr>
                          <w:t>http://www.fa</w:t>
                        </w:r>
                        <w:r>
                          <w:rPr>
                            <w:color w:val="FFFFFF"/>
                            <w:sz w:val="28"/>
                          </w:rPr>
                          <w:t>cebo</w:t>
                        </w:r>
                        <w:r w:rsidRPr="009F09D9">
                          <w:rPr>
                            <w:color w:val="FFFFFF"/>
                            <w:sz w:val="28"/>
                          </w:rPr>
                          <w:t>ok.com/faedumel</w:t>
                        </w:r>
                      </w:p>
                    </w:txbxContent>
                  </v:textbox>
                </v:shape>
                <v:shape id="Cuadro de texto 2" o:spid="_x0000_s1045" type="#_x0000_t202" style="position:absolute;left:4667;top:8763;width:30099;height:3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14:paraId="1ED88D71" w14:textId="77777777" w:rsidR="003A3053" w:rsidRPr="009F09D9" w:rsidRDefault="003A3053" w:rsidP="00643D4F">
                        <w:pPr>
                          <w:rPr>
                            <w:color w:val="FFFFFF"/>
                            <w:sz w:val="28"/>
                          </w:rPr>
                        </w:pPr>
                        <w:r w:rsidRPr="009F09D9">
                          <w:rPr>
                            <w:color w:val="FFFFFF"/>
                            <w:sz w:val="28"/>
                          </w:rPr>
                          <w:t>@</w:t>
                        </w:r>
                        <w:proofErr w:type="spellStart"/>
                        <w:r w:rsidRPr="009F09D9">
                          <w:rPr>
                            <w:color w:val="FFFFFF"/>
                            <w:sz w:val="28"/>
                          </w:rPr>
                          <w:t>FaEduMelUGR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E50FD1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126D985" wp14:editId="43F1FC5B">
                <wp:simplePos x="0" y="0"/>
                <wp:positionH relativeFrom="column">
                  <wp:posOffset>6546463</wp:posOffset>
                </wp:positionH>
                <wp:positionV relativeFrom="paragraph">
                  <wp:posOffset>2820007</wp:posOffset>
                </wp:positionV>
                <wp:extent cx="3803236" cy="1121963"/>
                <wp:effectExtent l="0" t="0" r="0" b="0"/>
                <wp:wrapNone/>
                <wp:docPr id="15" name="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3236" cy="11219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478425" w14:textId="64AABA00" w:rsidR="003A3053" w:rsidRDefault="003A3053" w:rsidP="00C542D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Comisión de Sostenibilidad </w:t>
                            </w:r>
                          </w:p>
                          <w:p w14:paraId="04AE870B" w14:textId="77777777" w:rsidR="003A3053" w:rsidRDefault="003A3053" w:rsidP="00C542DB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252F19EF" w14:textId="00A525BC" w:rsidR="003A3053" w:rsidRDefault="003A3053" w:rsidP="00C542DB">
                            <w:pPr>
                              <w:spacing w:after="0" w:line="240" w:lineRule="auto"/>
                              <w:jc w:val="center"/>
                            </w:pPr>
                            <w:r w:rsidRPr="009973C9">
                              <w:t xml:space="preserve">Facultad de </w:t>
                            </w:r>
                            <w:r>
                              <w:t>Ciencias de la Educación y del Deporte</w:t>
                            </w:r>
                            <w:r w:rsidRPr="009973C9">
                              <w:t xml:space="preserve"> de Melilla</w:t>
                            </w:r>
                          </w:p>
                          <w:p w14:paraId="044CF93F" w14:textId="77777777" w:rsidR="003A3053" w:rsidRDefault="003A3053" w:rsidP="00C542DB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0322E59C" w14:textId="1B02BE04" w:rsidR="003A3053" w:rsidRDefault="003A3053" w:rsidP="00C542DB">
                            <w:pPr>
                              <w:spacing w:after="0" w:line="240" w:lineRule="auto"/>
                              <w:jc w:val="center"/>
                            </w:pPr>
                            <w:r w:rsidRPr="009973C9">
                              <w:t xml:space="preserve">Vicedecanato de Estudiantes, Extensión Universitaria </w:t>
                            </w:r>
                            <w:r>
                              <w:t>e Internacionalización</w:t>
                            </w:r>
                          </w:p>
                          <w:p w14:paraId="53407146" w14:textId="24F02330" w:rsidR="003A3053" w:rsidRDefault="003A3053" w:rsidP="00C542DB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 Cuadro de texto" o:spid="_x0000_s1046" type="#_x0000_t202" style="position:absolute;margin-left:515.45pt;margin-top:222.05pt;width:299.45pt;height:88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" fillcolor="window" stroked="f" strokeweight=".5pt">
                <v:path arrowok="t"/>
                <v:textbox inset="1mm,1mm,1mm,1mm">
                  <w:txbxContent>
                    <w:p w14:paraId="06478425" w14:textId="64AABA00" w:rsidR="003A3053" w:rsidRDefault="003A3053" w:rsidP="00C542DB">
                      <w:pPr>
                        <w:spacing w:after="0" w:line="240" w:lineRule="auto"/>
                        <w:jc w:val="center"/>
                      </w:pPr>
                      <w:r>
                        <w:t xml:space="preserve">Comisión de Sostenibilidad </w:t>
                      </w:r>
                    </w:p>
                    <w:p w14:paraId="04AE870B" w14:textId="77777777" w:rsidR="003A3053" w:rsidRDefault="003A3053" w:rsidP="00C542DB">
                      <w:pPr>
                        <w:spacing w:after="0" w:line="240" w:lineRule="auto"/>
                        <w:jc w:val="center"/>
                      </w:pPr>
                    </w:p>
                    <w:p w14:paraId="252F19EF" w14:textId="00A525BC" w:rsidR="003A3053" w:rsidRDefault="003A3053" w:rsidP="00C542DB">
                      <w:pPr>
                        <w:spacing w:after="0" w:line="240" w:lineRule="auto"/>
                        <w:jc w:val="center"/>
                      </w:pPr>
                      <w:r w:rsidRPr="009973C9">
                        <w:t xml:space="preserve">Facultad de </w:t>
                      </w:r>
                      <w:r>
                        <w:t>Ciencias de la Educación y del Deporte</w:t>
                      </w:r>
                      <w:r w:rsidRPr="009973C9">
                        <w:t xml:space="preserve"> de Melilla</w:t>
                      </w:r>
                    </w:p>
                    <w:p w14:paraId="044CF93F" w14:textId="77777777" w:rsidR="003A3053" w:rsidRDefault="003A3053" w:rsidP="00C542DB">
                      <w:pPr>
                        <w:spacing w:after="0" w:line="240" w:lineRule="auto"/>
                        <w:jc w:val="center"/>
                      </w:pPr>
                    </w:p>
                    <w:p w14:paraId="0322E59C" w14:textId="1B02BE04" w:rsidR="003A3053" w:rsidRDefault="003A3053" w:rsidP="00C542DB">
                      <w:pPr>
                        <w:spacing w:after="0" w:line="240" w:lineRule="auto"/>
                        <w:jc w:val="center"/>
                      </w:pPr>
                      <w:r w:rsidRPr="009973C9">
                        <w:t xml:space="preserve">Vicedecanato de Estudiantes, Extensión Universitaria </w:t>
                      </w:r>
                      <w:r>
                        <w:t>e Internacionalización</w:t>
                      </w:r>
                    </w:p>
                    <w:p w14:paraId="53407146" w14:textId="24F02330" w:rsidR="003A3053" w:rsidRDefault="003A3053" w:rsidP="00C542DB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50FD1"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2F264B23" wp14:editId="282A0A27">
                <wp:simplePos x="0" y="0"/>
                <wp:positionH relativeFrom="column">
                  <wp:posOffset>7627013</wp:posOffset>
                </wp:positionH>
                <wp:positionV relativeFrom="paragraph">
                  <wp:posOffset>2589475</wp:posOffset>
                </wp:positionV>
                <wp:extent cx="1562100" cy="266065"/>
                <wp:effectExtent l="0" t="0" r="0" b="635"/>
                <wp:wrapNone/>
                <wp:docPr id="13" name="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574609" w14:textId="1FEF0FCA" w:rsidR="003A3053" w:rsidRPr="00C542DB" w:rsidRDefault="003A3053" w:rsidP="00643D4F">
                            <w:pPr>
                              <w:jc w:val="center"/>
                              <w:rPr>
                                <w:b/>
                                <w:bCs/>
                                <w:color w:val="016FB0"/>
                                <w:spacing w:val="20"/>
                              </w:rPr>
                            </w:pPr>
                            <w:r w:rsidRPr="00C542DB">
                              <w:rPr>
                                <w:b/>
                                <w:bCs/>
                                <w:color w:val="016FB0"/>
                                <w:spacing w:val="20"/>
                              </w:rPr>
                              <w:t>ORGANIZAN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47" type="#_x0000_t202" style="position:absolute;margin-left:600.55pt;margin-top:203.9pt;width:123pt;height:20.9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" filled="f" stroked="f" strokeweight=".5pt">
                <v:path arrowok="t"/>
                <v:textbox inset="1mm,1mm,1mm,1mm">
                  <w:txbxContent>
                    <w:p w14:paraId="74574609" w14:textId="1FEF0FCA" w:rsidR="003A3053" w:rsidRPr="00C542DB" w:rsidRDefault="003A3053" w:rsidP="00643D4F">
                      <w:pPr>
                        <w:jc w:val="center"/>
                        <w:rPr>
                          <w:b/>
                          <w:bCs/>
                          <w:color w:val="016FB0"/>
                          <w:spacing w:val="20"/>
                        </w:rPr>
                      </w:pPr>
                      <w:r w:rsidRPr="00C542DB">
                        <w:rPr>
                          <w:b/>
                          <w:bCs/>
                          <w:color w:val="016FB0"/>
                          <w:spacing w:val="20"/>
                        </w:rPr>
                        <w:t>ORGANIZAN</w:t>
                      </w:r>
                    </w:p>
                  </w:txbxContent>
                </v:textbox>
              </v:shape>
            </w:pict>
          </mc:Fallback>
        </mc:AlternateContent>
      </w:r>
      <w:r w:rsidR="00E50FD1">
        <w:rPr>
          <w:noProof/>
        </w:rPr>
        <mc:AlternateContent>
          <mc:Choice Requires="wpg">
            <w:drawing>
              <wp:anchor distT="0" distB="0" distL="114300" distR="114300" simplePos="0" relativeHeight="251492352" behindDoc="0" locked="0" layoutInCell="1" allowOverlap="1" wp14:anchorId="4FC89E09" wp14:editId="41A454FF">
                <wp:simplePos x="0" y="0"/>
                <wp:positionH relativeFrom="column">
                  <wp:posOffset>6490804</wp:posOffset>
                </wp:positionH>
                <wp:positionV relativeFrom="paragraph">
                  <wp:posOffset>2422442</wp:posOffset>
                </wp:positionV>
                <wp:extent cx="3859503" cy="166978"/>
                <wp:effectExtent l="0" t="0" r="1905" b="0"/>
                <wp:wrapNone/>
                <wp:docPr id="44" name="44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59503" cy="166978"/>
                          <a:chOff x="0" y="0"/>
                          <a:chExt cx="3875405" cy="170180"/>
                        </a:xfrm>
                      </wpg:grpSpPr>
                      <wps:wsp>
                        <wps:cNvPr id="6" name="6 Rectángulo"/>
                        <wps:cNvSpPr/>
                        <wps:spPr>
                          <a:xfrm>
                            <a:off x="0" y="0"/>
                            <a:ext cx="2701925" cy="170180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7 Rectángulo"/>
                        <wps:cNvSpPr/>
                        <wps:spPr>
                          <a:xfrm>
                            <a:off x="273367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8 Rectángulo"/>
                        <wps:cNvSpPr/>
                        <wps:spPr>
                          <a:xfrm>
                            <a:off x="292417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F1CD44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9 Rectángulo"/>
                        <wps:cNvSpPr/>
                        <wps:spPr>
                          <a:xfrm>
                            <a:off x="3124200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DC241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10 Rectángulo"/>
                        <wps:cNvSpPr/>
                        <wps:spPr>
                          <a:xfrm>
                            <a:off x="332422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B9D3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11 Rectángulo"/>
                        <wps:cNvSpPr/>
                        <wps:spPr>
                          <a:xfrm>
                            <a:off x="351472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EC8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12 Rectángulo"/>
                        <wps:cNvSpPr/>
                        <wps:spPr>
                          <a:xfrm>
                            <a:off x="370522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44 Grupo" o:spid="_x0000_s1026" style="position:absolute;margin-left:511.1pt;margin-top:190.75pt;width:303.9pt;height:13.15pt;z-index:251492352" coordsize="38754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">
                <v:rect id="6 Rectángulo" o:spid="_x0000_s1027" style="position:absolute;width:27019;height:1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KZwsMA&#10;AADaAAAADwAAAGRycy9kb3ducmV2LnhtbESPQWvCQBSE7wX/w/IEb3WTEkIaXSVYqqW3Wg8en9ln&#10;Nph9G7LbmP77bqHQ4zAz3zDr7WQ7MdLgW8cK0mUCgrh2uuVGwenz9bEA4QOyxs4xKfgmD9vN7GGN&#10;pXZ3/qDxGBoRIexLVGBC6EspfW3Iol+6njh6VzdYDFEOjdQD3iPcdvIpSXJpseW4YLCnnaH6dvyy&#10;Ci4Z+zR7379gNRWHw9m49PKcKbWYT9UKRKAp/If/2m9aQQ6/V+IN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KZwsMAAADaAAAADwAAAAAAAAAAAAAAAACYAgAAZHJzL2Rv&#10;d25yZXYueG1sUEsFBgAAAAAEAAQA9QAAAIgDAAAAAA==&#10;" fillcolor="#7f7f7f" stroked="f" strokeweight="2pt"/>
                <v:rect id="7 Rectángulo" o:spid="_x0000_s1028" style="position:absolute;left:27336;width:1702;height:1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+UsAA&#10;AADaAAAADwAAAGRycy9kb3ducmV2LnhtbESPzWoCMRSF94LvEK7gTpN2oTI1ihQKRXChrdDlZXI7&#10;GTq5SSdR49sbQXB5OD8fZ7nOrhNn6mPrWcPLVIEgrr1pudHw/fUxWYCICdlg55k0XCnCejUcLLEy&#10;/sJ7Oh9SI8oIxwo12JRCJWWsLTmMUx+Ii/fre4epyL6RpsdLGXedfFVqJh22XAgWA71bqv8OJ1cg&#10;qt3/bP6DvW63zW43P+YQVNZ6PMqbNxCJcnqGH+1Po2EO9yvlBs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8+UsAAAADaAAAADwAAAAAAAAAAAAAAAACYAgAAZHJzL2Rvd25y&#10;ZXYueG1sUEsFBgAAAAAEAAQA9QAAAIUDAAAAAA==&#10;" fillcolor="#8064a2" stroked="f" strokeweight="2pt"/>
                <v:rect id="8 Rectángulo" o:spid="_x0000_s1029" style="position:absolute;left:29241;width:1702;height:1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d7HMEA&#10;AADaAAAADwAAAGRycy9kb3ducmV2LnhtbERPy2rCQBTdC/2H4Ra6MxNb0BIzilqEprgxLXV7ydwm&#10;qZk7ITPN4++dRcHl4bzT7Wga0VPnassKFlEMgriwuuZSwdfncf4KwnlkjY1lUjCRg+3mYZZiou3A&#10;Z+pzX4oQwi5BBZX3bSKlKyoy6CLbEgfux3YGfYBdKXWHQwg3jXyO46U0WHNoqLClQ0XFNf8zCvp9&#10;tltlqzf/cXkppu/61B5/ZabU0+O4W4PwNPq7+N/9rhWEreFKuAF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XexzBAAAA2gAAAA8AAAAAAAAAAAAAAAAAmAIAAGRycy9kb3du&#10;cmV2LnhtbFBLBQYAAAAABAAEAPUAAACGAwAAAAA=&#10;" fillcolor="#f1cd44" stroked="f" strokeweight="2pt"/>
                <v:rect id="9 Rectángulo" o:spid="_x0000_s1030" style="position:absolute;left:31242;width:1701;height:1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gEsIA&#10;AADaAAAADwAAAGRycy9kb3ducmV2LnhtbESP0YrCMBRE3xf2H8Jd8G1NFZS1mhYRBEF90PoBl+ba&#10;ljY3tYm1u19vBGEfh5k5w6zSwTSip85VlhVMxhEI4tzqigsFl2z7/QPCeWSNjWVS8EsO0uTzY4Wx&#10;tg8+UX/2hQgQdjEqKL1vYyldXpJBN7YtcfCutjPog+wKqTt8BLhp5DSK5tJgxWGhxJY2JeX1+W4U&#10;8OHvYiJT3+vZfn2b3vzx2mdHpUZfw3oJwtPg/8Pv9k4rWMDrSrgB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yASwgAAANoAAAAPAAAAAAAAAAAAAAAAAJgCAABkcnMvZG93&#10;bnJldi54bWxQSwUGAAAAAAQABAD1AAAAhwMAAAAA&#10;" fillcolor="#dc241f" stroked="f" strokeweight="2pt"/>
                <v:rect id="10 Rectángulo" o:spid="_x0000_s1031" style="position:absolute;left:33242;width:1702;height:1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/CcMA&#10;AADbAAAADwAAAGRycy9kb3ducmV2LnhtbESPQW/CMAyF70j7D5EncRspOyDWERCbxLTrCgjtZjWm&#10;jWicKslot18/H5C42XrP731ebUbfqSvF5AIbmM8KUMR1sI4bA4f97mkJKmVki11gMvBLCTbrh8kK&#10;SxsG/qJrlRslIZxKNNDm3Jdap7olj2kWemLRziF6zLLGRtuIg4T7Tj8XxUJ7dCwNLfb03lJ9qX68&#10;ge8PPcZ09nN/PA0vw9+uOrk3Z8z0cdy+gso05rv5dv1pBV/o5RcZ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H/CcMAAADbAAAADwAAAAAAAAAAAAAAAACYAgAAZHJzL2Rv&#10;d25yZXYueG1sUEsFBgAAAAAEAAQA9QAAAIgDAAAAAA==&#10;" fillcolor="#b9d300" stroked="f" strokeweight="2pt"/>
                <v:rect id="11 Rectángulo" o:spid="_x0000_s1032" style="position:absolute;left:35147;width:1702;height:1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jG8IA&#10;AADbAAAADwAAAGRycy9kb3ducmV2LnhtbERPTWvCQBC9F/oflil4KXVjDlJS12AKguBBaoX2OGbH&#10;bEx2Ns2umv57VxC8zeN9ziwfbCvO1PvasYLJOAFBXDpdc6Vg9718ewfhA7LG1jEp+CcP+fz5aYaZ&#10;dhf+ovM2VCKGsM9QgQmhy6T0pSGLfuw64sgdXG8xRNhXUvd4ieG2lWmSTKXFmmODwY4+DZXN9mQV&#10;NIXepOuT3Zn0dflX/PzSvjiSUqOXYfEBItAQHuK7e6Xj/AncfokHy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aMbwgAAANsAAAAPAAAAAAAAAAAAAAAAAJgCAABkcnMvZG93&#10;bnJldi54bWxQSwUGAAAAAAQABAD1AAAAhwMAAAAA&#10;" fillcolor="#ec8000" stroked="f" strokeweight="2pt"/>
                <v:rect id="12 Rectángulo" o:spid="_x0000_s1033" style="position:absolute;left:37052;width:1702;height:1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a98MA&#10;AADbAAAADwAAAGRycy9kb3ducmV2LnhtbERPS2vCQBC+F/oflin0Vjd6CCW6itoWCs0hPg56G7Jj&#10;spidDdk1Sf99tyB4m4/vOYvVaBvRU+eNYwXTSQKCuHTacKXgePh6ewfhA7LGxjEp+CUPq+Xz0wIz&#10;7QbeUb8PlYgh7DNUUIfQZlL6siaLfuJa4shdXGcxRNhVUnc4xHDbyFmSpNKi4dhQY0vbmsrr/mYV&#10;mCJNfvJbfjof0w/j2nFz/ix2Sr2+jOs5iEBjeIjv7m8d58/g/5d4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Za98MAAADbAAAADwAAAAAAAAAAAAAAAACYAgAAZHJzL2Rv&#10;d25yZXYueG1sUEsFBgAAAAAEAAQA9QAAAIgDAAAAAA==&#10;" fillcolor="#4bacc6" stroked="f" strokeweight="2pt"/>
              </v:group>
            </w:pict>
          </mc:Fallback>
        </mc:AlternateContent>
      </w:r>
      <w:r w:rsidR="00643D4F" w:rsidRPr="005F6135">
        <w:br w:type="page"/>
      </w:r>
    </w:p>
    <w:p w14:paraId="3ADAA09C" w14:textId="66027885" w:rsidR="00C35E4A" w:rsidRDefault="00FB0C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D09C40" wp14:editId="4713E61E">
                <wp:simplePos x="0" y="0"/>
                <wp:positionH relativeFrom="column">
                  <wp:posOffset>5165725</wp:posOffset>
                </wp:positionH>
                <wp:positionV relativeFrom="paragraph">
                  <wp:posOffset>134620</wp:posOffset>
                </wp:positionV>
                <wp:extent cx="5158740" cy="266065"/>
                <wp:effectExtent l="0" t="0" r="3810" b="635"/>
                <wp:wrapNone/>
                <wp:docPr id="40" name="40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1A4D371" w14:textId="0717D22E" w:rsidR="003A3053" w:rsidRPr="000E4456" w:rsidRDefault="003A3053" w:rsidP="00ED4C2F">
                            <w:pPr>
                              <w:ind w:left="28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PROGRAMA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40 Rectángulo" o:spid="_x0000_s1048" style="position:absolute;margin-left:406.75pt;margin-top:10.6pt;width:406.2pt;height:20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" fillcolor="#005e9e" stroked="f" strokeweight="2pt">
                <v:fill color2="#558ed5" focus="50%" type="gradient">
                  <o:fill v:ext="view" type="gradientUnscaled"/>
                </v:fill>
                <v:path arrowok="t"/>
                <v:textbox inset="0,0,0,0">
                  <w:txbxContent>
                    <w:p w14:paraId="51A4D371" w14:textId="0717D22E" w:rsidR="003A3053" w:rsidRPr="000E4456" w:rsidRDefault="003A3053" w:rsidP="00ED4C2F">
                      <w:pPr>
                        <w:ind w:left="28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PROGRAMA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A5827C" wp14:editId="7E8B7508">
                <wp:simplePos x="0" y="0"/>
                <wp:positionH relativeFrom="column">
                  <wp:posOffset>-12065</wp:posOffset>
                </wp:positionH>
                <wp:positionV relativeFrom="paragraph">
                  <wp:posOffset>135255</wp:posOffset>
                </wp:positionV>
                <wp:extent cx="5158740" cy="266065"/>
                <wp:effectExtent l="0" t="0" r="3810" b="635"/>
                <wp:wrapNone/>
                <wp:docPr id="38" name="38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63222E7" w14:textId="77777777" w:rsidR="003A3053" w:rsidRPr="000E4456" w:rsidRDefault="003A3053" w:rsidP="00ED4C2F">
                            <w:pPr>
                              <w:ind w:left="28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JUSTIFICACIÓN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38 Rectángulo" o:spid="_x0000_s1049" style="position:absolute;margin-left:-.95pt;margin-top:10.65pt;width:406.2pt;height:20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" fillcolor="#005e9e" stroked="f" strokeweight="2pt">
                <v:fill color2="#558ed5" focus="50%" type="gradient">
                  <o:fill v:ext="view" type="gradientUnscaled"/>
                </v:fill>
                <v:path arrowok="t"/>
                <v:textbox inset="0,0,0,0">
                  <w:txbxContent>
                    <w:p w14:paraId="163222E7" w14:textId="77777777" w:rsidR="003A3053" w:rsidRPr="000E4456" w:rsidRDefault="003A3053" w:rsidP="00ED4C2F">
                      <w:pPr>
                        <w:ind w:left="28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JUSTIFICACIÓN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15B7A1" wp14:editId="273281EB">
                <wp:simplePos x="0" y="0"/>
                <wp:positionH relativeFrom="column">
                  <wp:posOffset>-8890</wp:posOffset>
                </wp:positionH>
                <wp:positionV relativeFrom="paragraph">
                  <wp:posOffset>29845</wp:posOffset>
                </wp:positionV>
                <wp:extent cx="10334625" cy="7200900"/>
                <wp:effectExtent l="0" t="0" r="9525" b="0"/>
                <wp:wrapNone/>
                <wp:docPr id="36" name="3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34625" cy="7200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E26E181" id="36 Rectángulo" o:spid="_x0000_s1026" style="position:absolute;margin-left:-.7pt;margin-top:2.35pt;width:813.75pt;height:56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" fillcolor="#e0e0e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469824" behindDoc="0" locked="0" layoutInCell="1" allowOverlap="1" wp14:anchorId="57AED376" wp14:editId="68F32D75">
                <wp:simplePos x="0" y="0"/>
                <wp:positionH relativeFrom="column">
                  <wp:posOffset>5155564</wp:posOffset>
                </wp:positionH>
                <wp:positionV relativeFrom="paragraph">
                  <wp:posOffset>-287020</wp:posOffset>
                </wp:positionV>
                <wp:extent cx="0" cy="7758430"/>
                <wp:effectExtent l="0" t="0" r="19050" b="13970"/>
                <wp:wrapNone/>
                <wp:docPr id="37" name="37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7584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E696F13" id="37 Conector recto" o:spid="_x0000_s1026" style="position:absolute;z-index:2514698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405.95pt,-22.6pt" to="405.95pt,5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" strokecolor="#bfbfbf">
                <o:lock v:ext="edit" shapetype="f"/>
              </v:line>
            </w:pict>
          </mc:Fallback>
        </mc:AlternateContent>
      </w:r>
    </w:p>
    <w:p w14:paraId="7050460E" w14:textId="07D66601" w:rsidR="00C35E4A" w:rsidRPr="00C35E4A" w:rsidRDefault="00FB50EC" w:rsidP="00C35E4A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B66B7C1" wp14:editId="63930192">
                <wp:simplePos x="0" y="0"/>
                <wp:positionH relativeFrom="column">
                  <wp:posOffset>5294185</wp:posOffset>
                </wp:positionH>
                <wp:positionV relativeFrom="paragraph">
                  <wp:posOffset>107546</wp:posOffset>
                </wp:positionV>
                <wp:extent cx="4859020" cy="6797139"/>
                <wp:effectExtent l="0" t="0" r="0" b="3810"/>
                <wp:wrapNone/>
                <wp:docPr id="4" name="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9020" cy="6797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56BC90" w14:textId="07F91DE4" w:rsidR="00AB75EC" w:rsidRPr="00051271" w:rsidRDefault="00AB75EC" w:rsidP="00AB75EC">
                            <w:pPr>
                              <w:jc w:val="both"/>
                              <w:rPr>
                                <w:rFonts w:cs="Calibr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51271">
                              <w:rPr>
                                <w:rFonts w:cs="Calibri"/>
                                <w:sz w:val="24"/>
                                <w:szCs w:val="24"/>
                                <w:u w:val="single"/>
                              </w:rPr>
                              <w:t xml:space="preserve">Jueves </w:t>
                            </w:r>
                            <w:r w:rsidR="00C51AB5">
                              <w:rPr>
                                <w:rFonts w:cs="Calibri"/>
                                <w:sz w:val="24"/>
                                <w:szCs w:val="24"/>
                                <w:u w:val="single"/>
                              </w:rPr>
                              <w:t xml:space="preserve">2 de marzo </w:t>
                            </w:r>
                            <w:r w:rsidRPr="00051271">
                              <w:rPr>
                                <w:rFonts w:cs="Calibri"/>
                                <w:sz w:val="24"/>
                                <w:szCs w:val="24"/>
                                <w:u w:val="single"/>
                              </w:rPr>
                              <w:t>de 16 a 21:</w:t>
                            </w:r>
                          </w:p>
                          <w:p w14:paraId="008CA001" w14:textId="05512FCE" w:rsidR="00AB75EC" w:rsidRPr="00312A39" w:rsidRDefault="00AB75EC" w:rsidP="00FB50EC">
                            <w:pPr>
                              <w:jc w:val="both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312A39">
                              <w:rPr>
                                <w:rFonts w:cs="Calibri"/>
                                <w:sz w:val="24"/>
                                <w:szCs w:val="24"/>
                              </w:rPr>
                              <w:t>Módulo 1: Definición, conceptos principales, puntos clave e importancia de la estrategia “</w:t>
                            </w:r>
                            <w:proofErr w:type="spellStart"/>
                            <w:r w:rsidRPr="00312A39">
                              <w:rPr>
                                <w:rFonts w:cs="Calibri"/>
                                <w:sz w:val="24"/>
                                <w:szCs w:val="24"/>
                              </w:rPr>
                              <w:t>One</w:t>
                            </w:r>
                            <w:proofErr w:type="spellEnd"/>
                            <w:r w:rsidRPr="00312A39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2A39">
                              <w:rPr>
                                <w:rFonts w:cs="Calibri"/>
                                <w:sz w:val="24"/>
                                <w:szCs w:val="24"/>
                              </w:rPr>
                              <w:t>Health</w:t>
                            </w:r>
                            <w:proofErr w:type="spellEnd"/>
                            <w:r w:rsidRPr="00312A39">
                              <w:rPr>
                                <w:rFonts w:cs="Calibri"/>
                                <w:sz w:val="24"/>
                                <w:szCs w:val="24"/>
                              </w:rPr>
                              <w:t>”. Plan Nacional frente a la Resistencias a los Antibióticos (PRAN). Teoría y aplicación práctica.</w:t>
                            </w:r>
                          </w:p>
                          <w:p w14:paraId="2DE308FA" w14:textId="7AFC6FD8" w:rsidR="00AB75EC" w:rsidRPr="00051271" w:rsidRDefault="00AB75EC" w:rsidP="00AB75EC">
                            <w:pPr>
                              <w:jc w:val="both"/>
                              <w:rPr>
                                <w:rFonts w:cs="Calibr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51271">
                              <w:rPr>
                                <w:rFonts w:cs="Calibri"/>
                                <w:sz w:val="24"/>
                                <w:szCs w:val="24"/>
                                <w:u w:val="single"/>
                              </w:rPr>
                              <w:t xml:space="preserve">Viernes </w:t>
                            </w:r>
                            <w:r w:rsidR="00C51AB5">
                              <w:rPr>
                                <w:rFonts w:cs="Calibri"/>
                                <w:sz w:val="24"/>
                                <w:szCs w:val="24"/>
                                <w:u w:val="single"/>
                              </w:rPr>
                              <w:t xml:space="preserve">3 de marzo </w:t>
                            </w:r>
                            <w:r w:rsidRPr="00051271">
                              <w:rPr>
                                <w:rFonts w:cs="Calibri"/>
                                <w:sz w:val="24"/>
                                <w:szCs w:val="24"/>
                                <w:u w:val="single"/>
                              </w:rPr>
                              <w:t>de 9 a 14 y de 16 a 21</w:t>
                            </w:r>
                            <w:r w:rsidR="009E23CC" w:rsidRPr="00051271">
                              <w:rPr>
                                <w:rFonts w:cs="Calibri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79DC24A7" w14:textId="26A126D7" w:rsidR="00AB75EC" w:rsidRPr="00312A39" w:rsidRDefault="00AB75EC" w:rsidP="00AB75EC">
                            <w:pPr>
                              <w:jc w:val="both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312A39">
                              <w:rPr>
                                <w:rFonts w:cs="Calibri"/>
                                <w:sz w:val="24"/>
                                <w:szCs w:val="24"/>
                              </w:rPr>
                              <w:t>Módulo 2: Salud humana. Vigilancia y control de enfermedades. Enfermedades emergentes y pandemias. Los determinantes sociales. Estrategia de Salud Pública 2022. Teoría y aplicación práctica.</w:t>
                            </w:r>
                          </w:p>
                          <w:p w14:paraId="0D770B1A" w14:textId="5F75AE05" w:rsidR="00AB75EC" w:rsidRPr="00312A39" w:rsidRDefault="00AB75EC" w:rsidP="00AB75EC">
                            <w:pPr>
                              <w:jc w:val="both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312A39">
                              <w:rPr>
                                <w:rFonts w:cs="Calibri"/>
                                <w:sz w:val="24"/>
                                <w:szCs w:val="24"/>
                              </w:rPr>
                              <w:t>Módulo 3: Salud animal. Zoonosis y otras enfermedades de origen alimentario. La salud pública veterinaria. La Ley de Sanidad Animal de la Unión Europea. Teoría y aplicación práctica.</w:t>
                            </w:r>
                          </w:p>
                          <w:p w14:paraId="2AF19A05" w14:textId="415B9E44" w:rsidR="00AB75EC" w:rsidRPr="00051271" w:rsidRDefault="00AB75EC" w:rsidP="00FB50EC">
                            <w:pPr>
                              <w:jc w:val="both"/>
                              <w:rPr>
                                <w:rFonts w:cs="Calibr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51271">
                              <w:rPr>
                                <w:rFonts w:cs="Calibri"/>
                                <w:sz w:val="24"/>
                                <w:szCs w:val="24"/>
                                <w:u w:val="single"/>
                              </w:rPr>
                              <w:t xml:space="preserve">Sábado </w:t>
                            </w:r>
                            <w:r w:rsidR="00C51AB5">
                              <w:rPr>
                                <w:rFonts w:cs="Calibri"/>
                                <w:sz w:val="24"/>
                                <w:szCs w:val="24"/>
                                <w:u w:val="single"/>
                              </w:rPr>
                              <w:t xml:space="preserve">4 de marzo </w:t>
                            </w:r>
                            <w:r w:rsidRPr="00051271">
                              <w:rPr>
                                <w:rFonts w:cs="Calibri"/>
                                <w:sz w:val="24"/>
                                <w:szCs w:val="24"/>
                                <w:u w:val="single"/>
                              </w:rPr>
                              <w:t>de 9 a 14</w:t>
                            </w:r>
                            <w:r w:rsidR="009E23CC" w:rsidRPr="00051271">
                              <w:rPr>
                                <w:rFonts w:cs="Calibri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11AE86CA" w14:textId="2254C678" w:rsidR="00AB75EC" w:rsidRPr="007045A5" w:rsidRDefault="00AB75EC" w:rsidP="00FB50EC">
                            <w:pPr>
                              <w:jc w:val="both"/>
                              <w:rPr>
                                <w:rFonts w:cs="Calibri"/>
                                <w:szCs w:val="24"/>
                              </w:rPr>
                            </w:pPr>
                            <w:r w:rsidRPr="00312A39">
                              <w:rPr>
                                <w:rFonts w:cs="Calibri"/>
                                <w:sz w:val="24"/>
                                <w:szCs w:val="24"/>
                              </w:rPr>
                              <w:t>Módulo 4: Salud ambiental. Salud y los retos ambientales. Implicación de la ecología y cambio climático en la salud. Epidemiología ambiental. Plan Estratégico de Salud y Medioambiente (PESMA). Teoría y aplicación práctica.</w:t>
                            </w:r>
                          </w:p>
                          <w:p w14:paraId="3170068F" w14:textId="77777777" w:rsidR="009E23CC" w:rsidRPr="007045A5" w:rsidRDefault="009E23CC" w:rsidP="00FB50EC">
                            <w:pPr>
                              <w:jc w:val="both"/>
                              <w:rPr>
                                <w:rFonts w:ascii="Times New Roman" w:hAnsi="Times New Roman"/>
                                <w:sz w:val="4"/>
                              </w:rPr>
                            </w:pPr>
                          </w:p>
                          <w:p w14:paraId="31B8641B" w14:textId="77777777" w:rsidR="009E23CC" w:rsidRPr="009E23CC" w:rsidRDefault="009E23CC" w:rsidP="00FB50EC">
                            <w:pPr>
                              <w:jc w:val="both"/>
                              <w:rPr>
                                <w:rFonts w:ascii="Times New Roman" w:hAnsi="Times New Roman"/>
                                <w:sz w:val="2"/>
                              </w:rPr>
                            </w:pPr>
                          </w:p>
                          <w:p w14:paraId="6A6273F6" w14:textId="77777777" w:rsidR="009E23CC" w:rsidRPr="0035400D" w:rsidRDefault="009E23CC" w:rsidP="009E23C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18"/>
                              </w:rPr>
                            </w:pPr>
                            <w:r w:rsidRPr="0035400D">
                              <w:rPr>
                                <w:b/>
                                <w:sz w:val="24"/>
                                <w:szCs w:val="18"/>
                              </w:rPr>
                              <w:t>Dña. Alejandra Ramírez Segado</w:t>
                            </w:r>
                          </w:p>
                          <w:p w14:paraId="5E078BFE" w14:textId="018F69F5" w:rsidR="009E23CC" w:rsidRDefault="00312A39" w:rsidP="009E23CC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sz w:val="24"/>
                                <w:szCs w:val="18"/>
                              </w:rPr>
                              <w:t xml:space="preserve">Miembro de </w:t>
                            </w:r>
                            <w:r w:rsidR="009E23CC" w:rsidRPr="0035400D">
                              <w:rPr>
                                <w:sz w:val="24"/>
                                <w:szCs w:val="18"/>
                              </w:rPr>
                              <w:t xml:space="preserve">la Comisión de Sostenibilidad de la Facultad de Ciencias de la Educación y del Deporte de Melilla. </w:t>
                            </w:r>
                          </w:p>
                          <w:p w14:paraId="73EF7371" w14:textId="77777777" w:rsidR="00312A39" w:rsidRPr="007045A5" w:rsidRDefault="00312A39" w:rsidP="00312A39">
                            <w:pPr>
                              <w:spacing w:after="0" w:line="240" w:lineRule="auto"/>
                              <w:jc w:val="both"/>
                              <w:rPr>
                                <w:sz w:val="12"/>
                                <w:szCs w:val="18"/>
                              </w:rPr>
                            </w:pPr>
                          </w:p>
                          <w:p w14:paraId="4F327A4F" w14:textId="14352294" w:rsidR="007045A5" w:rsidRDefault="00312A39" w:rsidP="007045A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18"/>
                              </w:rPr>
                            </w:pPr>
                            <w:r w:rsidRPr="00312A39">
                              <w:rPr>
                                <w:b/>
                                <w:sz w:val="24"/>
                                <w:szCs w:val="18"/>
                              </w:rPr>
                              <w:t xml:space="preserve">Dña. Laura del Otero </w:t>
                            </w:r>
                            <w:r w:rsidR="00051271">
                              <w:rPr>
                                <w:b/>
                                <w:sz w:val="24"/>
                                <w:szCs w:val="18"/>
                              </w:rPr>
                              <w:t xml:space="preserve">Sanz </w:t>
                            </w:r>
                          </w:p>
                          <w:p w14:paraId="219BE00F" w14:textId="557C4A87" w:rsidR="00312A39" w:rsidRPr="00051271" w:rsidRDefault="007045A5" w:rsidP="007045A5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18"/>
                              </w:rPr>
                            </w:pPr>
                            <w:r w:rsidRPr="00051271">
                              <w:rPr>
                                <w:sz w:val="24"/>
                                <w:szCs w:val="18"/>
                              </w:rPr>
                              <w:t>Médico especialista en Medicina Preventiva y Salud Pública. Jefe de Servicio de Sanidad Exterior</w:t>
                            </w:r>
                            <w:r w:rsidR="00051271">
                              <w:rPr>
                                <w:sz w:val="24"/>
                                <w:szCs w:val="18"/>
                              </w:rPr>
                              <w:t>.</w:t>
                            </w:r>
                          </w:p>
                          <w:p w14:paraId="7D618798" w14:textId="77777777" w:rsidR="00312A39" w:rsidRPr="00051271" w:rsidRDefault="00312A39" w:rsidP="009E23C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2"/>
                                <w:szCs w:val="18"/>
                              </w:rPr>
                            </w:pPr>
                          </w:p>
                          <w:p w14:paraId="270AE15F" w14:textId="77777777" w:rsidR="009E23CC" w:rsidRPr="0035400D" w:rsidRDefault="009E23CC" w:rsidP="009E23C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18"/>
                              </w:rPr>
                            </w:pPr>
                            <w:r w:rsidRPr="0035400D">
                              <w:rPr>
                                <w:b/>
                                <w:sz w:val="24"/>
                                <w:szCs w:val="18"/>
                              </w:rPr>
                              <w:t xml:space="preserve">Dña. Amaya </w:t>
                            </w:r>
                            <w:proofErr w:type="spellStart"/>
                            <w:r w:rsidRPr="0035400D">
                              <w:rPr>
                                <w:b/>
                                <w:sz w:val="24"/>
                                <w:szCs w:val="18"/>
                              </w:rPr>
                              <w:t>Epelde</w:t>
                            </w:r>
                            <w:proofErr w:type="spellEnd"/>
                          </w:p>
                          <w:p w14:paraId="6774BFF1" w14:textId="77777777" w:rsidR="009E23CC" w:rsidRPr="0035400D" w:rsidRDefault="009E23CC" w:rsidP="009E23CC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18"/>
                              </w:rPr>
                            </w:pPr>
                            <w:r w:rsidRPr="0035400D">
                              <w:rPr>
                                <w:sz w:val="24"/>
                                <w:szCs w:val="18"/>
                              </w:rPr>
                              <w:t>Vicedecana de Estudiantes, Extensión Universitaria e Internacionalización, Facultad de Ciencias de la Educación y del Deporte de Melilla, Universidad de Granada.</w:t>
                            </w:r>
                          </w:p>
                          <w:p w14:paraId="14390430" w14:textId="77777777" w:rsidR="009E23CC" w:rsidRPr="00FB50EC" w:rsidRDefault="009E23CC" w:rsidP="00FB50EC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1D7F9515" w14:textId="36B6D002" w:rsidR="004B2BCA" w:rsidRPr="004B2BCA" w:rsidRDefault="004B2BCA" w:rsidP="00AB75E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uadro de texto" o:spid="_x0000_s1050" type="#_x0000_t202" style="position:absolute;margin-left:416.85pt;margin-top:8.45pt;width:382.6pt;height:535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" filled="f" stroked="f" strokeweight=".5pt">
                <v:path arrowok="t"/>
                <v:textbox>
                  <w:txbxContent>
                    <w:p w14:paraId="1E56BC90" w14:textId="07F91DE4" w:rsidR="00AB75EC" w:rsidRPr="00051271" w:rsidRDefault="00AB75EC" w:rsidP="00AB75EC">
                      <w:pPr>
                        <w:jc w:val="both"/>
                        <w:rPr>
                          <w:rFonts w:cs="Calibri"/>
                          <w:sz w:val="24"/>
                          <w:szCs w:val="24"/>
                          <w:u w:val="single"/>
                        </w:rPr>
                      </w:pPr>
                      <w:r w:rsidRPr="00051271">
                        <w:rPr>
                          <w:rFonts w:cs="Calibri"/>
                          <w:sz w:val="24"/>
                          <w:szCs w:val="24"/>
                          <w:u w:val="single"/>
                        </w:rPr>
                        <w:t xml:space="preserve">Jueves </w:t>
                      </w:r>
                      <w:r w:rsidR="00C51AB5">
                        <w:rPr>
                          <w:rFonts w:cs="Calibri"/>
                          <w:sz w:val="24"/>
                          <w:szCs w:val="24"/>
                          <w:u w:val="single"/>
                        </w:rPr>
                        <w:t xml:space="preserve">2 de marzo </w:t>
                      </w:r>
                      <w:r w:rsidRPr="00051271">
                        <w:rPr>
                          <w:rFonts w:cs="Calibri"/>
                          <w:sz w:val="24"/>
                          <w:szCs w:val="24"/>
                          <w:u w:val="single"/>
                        </w:rPr>
                        <w:t>de 16 a 21:</w:t>
                      </w:r>
                    </w:p>
                    <w:p w14:paraId="008CA001" w14:textId="05512FCE" w:rsidR="00AB75EC" w:rsidRPr="00312A39" w:rsidRDefault="00AB75EC" w:rsidP="00FB50EC">
                      <w:pPr>
                        <w:jc w:val="both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312A39">
                        <w:rPr>
                          <w:rFonts w:cs="Calibri"/>
                          <w:sz w:val="24"/>
                          <w:szCs w:val="24"/>
                        </w:rPr>
                        <w:t>Módulo 1: Definición, conceptos principales, puntos clave e importancia de la estrategia “</w:t>
                      </w:r>
                      <w:proofErr w:type="spellStart"/>
                      <w:r w:rsidRPr="00312A39">
                        <w:rPr>
                          <w:rFonts w:cs="Calibri"/>
                          <w:sz w:val="24"/>
                          <w:szCs w:val="24"/>
                        </w:rPr>
                        <w:t>One</w:t>
                      </w:r>
                      <w:proofErr w:type="spellEnd"/>
                      <w:r w:rsidRPr="00312A39">
                        <w:rPr>
                          <w:rFonts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2A39">
                        <w:rPr>
                          <w:rFonts w:cs="Calibri"/>
                          <w:sz w:val="24"/>
                          <w:szCs w:val="24"/>
                        </w:rPr>
                        <w:t>Health</w:t>
                      </w:r>
                      <w:proofErr w:type="spellEnd"/>
                      <w:r w:rsidRPr="00312A39">
                        <w:rPr>
                          <w:rFonts w:cs="Calibri"/>
                          <w:sz w:val="24"/>
                          <w:szCs w:val="24"/>
                        </w:rPr>
                        <w:t>”. Plan Nacional frente a la Resistencias a los Antibióticos (PRAN). Teoría y aplicación práctica.</w:t>
                      </w:r>
                    </w:p>
                    <w:p w14:paraId="2DE308FA" w14:textId="7AFC6FD8" w:rsidR="00AB75EC" w:rsidRPr="00051271" w:rsidRDefault="00AB75EC" w:rsidP="00AB75EC">
                      <w:pPr>
                        <w:jc w:val="both"/>
                        <w:rPr>
                          <w:rFonts w:cs="Calibri"/>
                          <w:sz w:val="24"/>
                          <w:szCs w:val="24"/>
                          <w:u w:val="single"/>
                        </w:rPr>
                      </w:pPr>
                      <w:r w:rsidRPr="00051271">
                        <w:rPr>
                          <w:rFonts w:cs="Calibri"/>
                          <w:sz w:val="24"/>
                          <w:szCs w:val="24"/>
                          <w:u w:val="single"/>
                        </w:rPr>
                        <w:t xml:space="preserve">Viernes </w:t>
                      </w:r>
                      <w:r w:rsidR="00C51AB5">
                        <w:rPr>
                          <w:rFonts w:cs="Calibri"/>
                          <w:sz w:val="24"/>
                          <w:szCs w:val="24"/>
                          <w:u w:val="single"/>
                        </w:rPr>
                        <w:t xml:space="preserve">3 de marzo </w:t>
                      </w:r>
                      <w:r w:rsidRPr="00051271">
                        <w:rPr>
                          <w:rFonts w:cs="Calibri"/>
                          <w:sz w:val="24"/>
                          <w:szCs w:val="24"/>
                          <w:u w:val="single"/>
                        </w:rPr>
                        <w:t>de 9 a 14 y de 16 a 21</w:t>
                      </w:r>
                      <w:r w:rsidR="009E23CC" w:rsidRPr="00051271">
                        <w:rPr>
                          <w:rFonts w:cs="Calibri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79DC24A7" w14:textId="26A126D7" w:rsidR="00AB75EC" w:rsidRPr="00312A39" w:rsidRDefault="00AB75EC" w:rsidP="00AB75EC">
                      <w:pPr>
                        <w:jc w:val="both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312A39">
                        <w:rPr>
                          <w:rFonts w:cs="Calibri"/>
                          <w:sz w:val="24"/>
                          <w:szCs w:val="24"/>
                        </w:rPr>
                        <w:t>Módulo 2: Salud humana. Vigilancia y control de enfermedades. Enfermedades emergentes y pandemias. Los determinantes sociales. Estrategia de Salud Pública 2022. Teoría y aplicación práctica.</w:t>
                      </w:r>
                    </w:p>
                    <w:p w14:paraId="0D770B1A" w14:textId="5F75AE05" w:rsidR="00AB75EC" w:rsidRPr="00312A39" w:rsidRDefault="00AB75EC" w:rsidP="00AB75EC">
                      <w:pPr>
                        <w:jc w:val="both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312A39">
                        <w:rPr>
                          <w:rFonts w:cs="Calibri"/>
                          <w:sz w:val="24"/>
                          <w:szCs w:val="24"/>
                        </w:rPr>
                        <w:t>Módulo 3: Salud animal. Zoonosis y otras enfermedades de origen alimentario. La salud pública veterinaria. La Ley de Sanidad Animal de la Unión Europea. Teoría y aplicación práctica.</w:t>
                      </w:r>
                    </w:p>
                    <w:p w14:paraId="2AF19A05" w14:textId="415B9E44" w:rsidR="00AB75EC" w:rsidRPr="00051271" w:rsidRDefault="00AB75EC" w:rsidP="00FB50EC">
                      <w:pPr>
                        <w:jc w:val="both"/>
                        <w:rPr>
                          <w:rFonts w:cs="Calibri"/>
                          <w:sz w:val="24"/>
                          <w:szCs w:val="24"/>
                          <w:u w:val="single"/>
                        </w:rPr>
                      </w:pPr>
                      <w:r w:rsidRPr="00051271">
                        <w:rPr>
                          <w:rFonts w:cs="Calibri"/>
                          <w:sz w:val="24"/>
                          <w:szCs w:val="24"/>
                          <w:u w:val="single"/>
                        </w:rPr>
                        <w:t xml:space="preserve">Sábado </w:t>
                      </w:r>
                      <w:r w:rsidR="00C51AB5">
                        <w:rPr>
                          <w:rFonts w:cs="Calibri"/>
                          <w:sz w:val="24"/>
                          <w:szCs w:val="24"/>
                          <w:u w:val="single"/>
                        </w:rPr>
                        <w:t xml:space="preserve">4 de marzo </w:t>
                      </w:r>
                      <w:r w:rsidRPr="00051271">
                        <w:rPr>
                          <w:rFonts w:cs="Calibri"/>
                          <w:sz w:val="24"/>
                          <w:szCs w:val="24"/>
                          <w:u w:val="single"/>
                        </w:rPr>
                        <w:t>de 9 a 14</w:t>
                      </w:r>
                      <w:r w:rsidR="009E23CC" w:rsidRPr="00051271">
                        <w:rPr>
                          <w:rFonts w:cs="Calibri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11AE86CA" w14:textId="2254C678" w:rsidR="00AB75EC" w:rsidRPr="007045A5" w:rsidRDefault="00AB75EC" w:rsidP="00FB50EC">
                      <w:pPr>
                        <w:jc w:val="both"/>
                        <w:rPr>
                          <w:rFonts w:cs="Calibri"/>
                          <w:szCs w:val="24"/>
                        </w:rPr>
                      </w:pPr>
                      <w:r w:rsidRPr="00312A39">
                        <w:rPr>
                          <w:rFonts w:cs="Calibri"/>
                          <w:sz w:val="24"/>
                          <w:szCs w:val="24"/>
                        </w:rPr>
                        <w:t>Módulo 4: Salud ambiental. Salud y los retos ambientales. Implicación de la ecología y cambio climático en la salud. Epidemiología ambiental. Plan Estratégico de Salud y Medioambiente (PESMA). Teoría y aplicación práctica.</w:t>
                      </w:r>
                    </w:p>
                    <w:p w14:paraId="3170068F" w14:textId="77777777" w:rsidR="009E23CC" w:rsidRPr="007045A5" w:rsidRDefault="009E23CC" w:rsidP="00FB50EC">
                      <w:pPr>
                        <w:jc w:val="both"/>
                        <w:rPr>
                          <w:rFonts w:ascii="Times New Roman" w:hAnsi="Times New Roman"/>
                          <w:sz w:val="4"/>
                        </w:rPr>
                      </w:pPr>
                    </w:p>
                    <w:p w14:paraId="31B8641B" w14:textId="77777777" w:rsidR="009E23CC" w:rsidRPr="009E23CC" w:rsidRDefault="009E23CC" w:rsidP="00FB50EC">
                      <w:pPr>
                        <w:jc w:val="both"/>
                        <w:rPr>
                          <w:rFonts w:ascii="Times New Roman" w:hAnsi="Times New Roman"/>
                          <w:sz w:val="2"/>
                        </w:rPr>
                      </w:pPr>
                    </w:p>
                    <w:p w14:paraId="6A6273F6" w14:textId="77777777" w:rsidR="009E23CC" w:rsidRPr="0035400D" w:rsidRDefault="009E23CC" w:rsidP="009E23CC">
                      <w:pPr>
                        <w:spacing w:after="0" w:line="240" w:lineRule="auto"/>
                        <w:rPr>
                          <w:b/>
                          <w:sz w:val="24"/>
                          <w:szCs w:val="18"/>
                        </w:rPr>
                      </w:pPr>
                      <w:r w:rsidRPr="0035400D">
                        <w:rPr>
                          <w:b/>
                          <w:sz w:val="24"/>
                          <w:szCs w:val="18"/>
                        </w:rPr>
                        <w:t>Dña. Alejandra Ramírez Segado</w:t>
                      </w:r>
                    </w:p>
                    <w:p w14:paraId="5E078BFE" w14:textId="018F69F5" w:rsidR="009E23CC" w:rsidRDefault="00312A39" w:rsidP="009E23CC">
                      <w:pPr>
                        <w:spacing w:after="0" w:line="240" w:lineRule="auto"/>
                        <w:jc w:val="both"/>
                        <w:rPr>
                          <w:sz w:val="24"/>
                          <w:szCs w:val="18"/>
                        </w:rPr>
                      </w:pPr>
                      <w:r>
                        <w:rPr>
                          <w:sz w:val="24"/>
                          <w:szCs w:val="18"/>
                        </w:rPr>
                        <w:t xml:space="preserve">Miembro de </w:t>
                      </w:r>
                      <w:r w:rsidR="009E23CC" w:rsidRPr="0035400D">
                        <w:rPr>
                          <w:sz w:val="24"/>
                          <w:szCs w:val="18"/>
                        </w:rPr>
                        <w:t xml:space="preserve">la Comisión de Sostenibilidad de la Facultad de Ciencias de la Educación y del Deporte de Melilla. </w:t>
                      </w:r>
                    </w:p>
                    <w:p w14:paraId="73EF7371" w14:textId="77777777" w:rsidR="00312A39" w:rsidRPr="007045A5" w:rsidRDefault="00312A39" w:rsidP="00312A39">
                      <w:pPr>
                        <w:spacing w:after="0" w:line="240" w:lineRule="auto"/>
                        <w:jc w:val="both"/>
                        <w:rPr>
                          <w:sz w:val="12"/>
                          <w:szCs w:val="18"/>
                        </w:rPr>
                      </w:pPr>
                    </w:p>
                    <w:p w14:paraId="4F327A4F" w14:textId="14352294" w:rsidR="007045A5" w:rsidRDefault="00312A39" w:rsidP="007045A5">
                      <w:p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18"/>
                        </w:rPr>
                      </w:pPr>
                      <w:r w:rsidRPr="00312A39">
                        <w:rPr>
                          <w:b/>
                          <w:sz w:val="24"/>
                          <w:szCs w:val="18"/>
                        </w:rPr>
                        <w:t xml:space="preserve">Dña. Laura del Otero </w:t>
                      </w:r>
                      <w:r w:rsidR="00051271">
                        <w:rPr>
                          <w:b/>
                          <w:sz w:val="24"/>
                          <w:szCs w:val="18"/>
                        </w:rPr>
                        <w:t xml:space="preserve">Sanz </w:t>
                      </w:r>
                    </w:p>
                    <w:p w14:paraId="219BE00F" w14:textId="557C4A87" w:rsidR="00312A39" w:rsidRPr="00051271" w:rsidRDefault="007045A5" w:rsidP="007045A5">
                      <w:pPr>
                        <w:spacing w:after="0" w:line="240" w:lineRule="auto"/>
                        <w:jc w:val="both"/>
                        <w:rPr>
                          <w:sz w:val="24"/>
                          <w:szCs w:val="18"/>
                        </w:rPr>
                      </w:pPr>
                      <w:r w:rsidRPr="00051271">
                        <w:rPr>
                          <w:sz w:val="24"/>
                          <w:szCs w:val="18"/>
                        </w:rPr>
                        <w:t>Médico especialista en Medicina Preventiva y Salud Pública. Jefe de Servicio de Sanidad Exterior</w:t>
                      </w:r>
                      <w:r w:rsidR="00051271">
                        <w:rPr>
                          <w:sz w:val="24"/>
                          <w:szCs w:val="18"/>
                        </w:rPr>
                        <w:t>.</w:t>
                      </w:r>
                    </w:p>
                    <w:p w14:paraId="7D618798" w14:textId="77777777" w:rsidR="00312A39" w:rsidRPr="00051271" w:rsidRDefault="00312A39" w:rsidP="009E23CC">
                      <w:pPr>
                        <w:spacing w:after="0" w:line="240" w:lineRule="auto"/>
                        <w:jc w:val="both"/>
                        <w:rPr>
                          <w:b/>
                          <w:sz w:val="12"/>
                          <w:szCs w:val="18"/>
                        </w:rPr>
                      </w:pPr>
                    </w:p>
                    <w:p w14:paraId="270AE15F" w14:textId="77777777" w:rsidR="009E23CC" w:rsidRPr="0035400D" w:rsidRDefault="009E23CC" w:rsidP="009E23CC">
                      <w:pPr>
                        <w:spacing w:after="0" w:line="240" w:lineRule="auto"/>
                        <w:rPr>
                          <w:b/>
                          <w:sz w:val="24"/>
                          <w:szCs w:val="18"/>
                        </w:rPr>
                      </w:pPr>
                      <w:r w:rsidRPr="0035400D">
                        <w:rPr>
                          <w:b/>
                          <w:sz w:val="24"/>
                          <w:szCs w:val="18"/>
                        </w:rPr>
                        <w:t xml:space="preserve">Dña. Amaya </w:t>
                      </w:r>
                      <w:proofErr w:type="spellStart"/>
                      <w:r w:rsidRPr="0035400D">
                        <w:rPr>
                          <w:b/>
                          <w:sz w:val="24"/>
                          <w:szCs w:val="18"/>
                        </w:rPr>
                        <w:t>Epelde</w:t>
                      </w:r>
                      <w:proofErr w:type="spellEnd"/>
                    </w:p>
                    <w:p w14:paraId="6774BFF1" w14:textId="77777777" w:rsidR="009E23CC" w:rsidRPr="0035400D" w:rsidRDefault="009E23CC" w:rsidP="009E23CC">
                      <w:pPr>
                        <w:spacing w:after="0" w:line="240" w:lineRule="auto"/>
                        <w:jc w:val="both"/>
                        <w:rPr>
                          <w:sz w:val="24"/>
                          <w:szCs w:val="18"/>
                        </w:rPr>
                      </w:pPr>
                      <w:r w:rsidRPr="0035400D">
                        <w:rPr>
                          <w:sz w:val="24"/>
                          <w:szCs w:val="18"/>
                        </w:rPr>
                        <w:t>Vicedecana de Estudiantes, Extensión Universitaria e Internacionalización, Facultad de Ciencias de la Educación y del Deporte de Melilla, Universidad de Granada.</w:t>
                      </w:r>
                    </w:p>
                    <w:p w14:paraId="14390430" w14:textId="77777777" w:rsidR="009E23CC" w:rsidRPr="00FB50EC" w:rsidRDefault="009E23CC" w:rsidP="00FB50EC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</w:p>
                    <w:p w14:paraId="1D7F9515" w14:textId="36B6D002" w:rsidR="004B2BCA" w:rsidRPr="004B2BCA" w:rsidRDefault="004B2BCA" w:rsidP="00AB75E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4F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ABE7A0" wp14:editId="3DFCED25">
                <wp:simplePos x="0" y="0"/>
                <wp:positionH relativeFrom="column">
                  <wp:posOffset>48260</wp:posOffset>
                </wp:positionH>
                <wp:positionV relativeFrom="paragraph">
                  <wp:posOffset>102326</wp:posOffset>
                </wp:positionV>
                <wp:extent cx="5017951" cy="6685915"/>
                <wp:effectExtent l="0" t="0" r="0" b="635"/>
                <wp:wrapNone/>
                <wp:docPr id="41" name="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7951" cy="668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0ED0C0" w14:textId="77777777" w:rsidR="006F5F20" w:rsidRPr="006F5F20" w:rsidRDefault="006F5F20" w:rsidP="006F5F2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cs="Calibri"/>
                                <w:sz w:val="24"/>
                                <w:szCs w:val="18"/>
                              </w:rPr>
                            </w:pPr>
                            <w:r w:rsidRPr="006F5F20">
                              <w:rPr>
                                <w:rFonts w:cs="Calibri"/>
                                <w:sz w:val="24"/>
                                <w:szCs w:val="18"/>
                              </w:rPr>
                              <w:t xml:space="preserve">La salud de los seres humanos, los animales y los ecosistemas se encuentran interconectados; los cambios que se han y están produciendo afectan las interacciones entre estas “tres saludes”. Los ecosistemas estresados por factores como la globalización, el cambio climático, el movimiento de personas, mercancías y alimentos, las actividades humanas han creado nuevas oportunidades para que se desarrollen y propaguen nuevas enfermedades humanas y animales. </w:t>
                            </w:r>
                          </w:p>
                          <w:p w14:paraId="0E6B5881" w14:textId="77777777" w:rsidR="006F5F20" w:rsidRPr="006F5F20" w:rsidRDefault="006F5F20" w:rsidP="006F5F2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cs="Calibri"/>
                                <w:sz w:val="24"/>
                                <w:szCs w:val="18"/>
                              </w:rPr>
                            </w:pPr>
                            <w:r w:rsidRPr="006F5F20">
                              <w:rPr>
                                <w:rFonts w:cs="Calibri"/>
                                <w:sz w:val="24"/>
                                <w:szCs w:val="18"/>
                              </w:rPr>
                              <w:t>El enfoque “</w:t>
                            </w:r>
                            <w:proofErr w:type="spellStart"/>
                            <w:r w:rsidRPr="006F5F20">
                              <w:rPr>
                                <w:rFonts w:cs="Calibri"/>
                                <w:sz w:val="24"/>
                                <w:szCs w:val="18"/>
                              </w:rPr>
                              <w:t>One</w:t>
                            </w:r>
                            <w:proofErr w:type="spellEnd"/>
                            <w:r w:rsidRPr="006F5F20">
                              <w:rPr>
                                <w:rFonts w:cs="Calibri"/>
                                <w:sz w:val="24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F5F20">
                              <w:rPr>
                                <w:rFonts w:cs="Calibri"/>
                                <w:sz w:val="24"/>
                                <w:szCs w:val="18"/>
                              </w:rPr>
                              <w:t>Health</w:t>
                            </w:r>
                            <w:proofErr w:type="spellEnd"/>
                            <w:r w:rsidRPr="006F5F20">
                              <w:rPr>
                                <w:rFonts w:cs="Calibri"/>
                                <w:sz w:val="24"/>
                                <w:szCs w:val="18"/>
                              </w:rPr>
                              <w:t>” o “Una sola salud” es una estrategia integrada con el objetivo equilibrar y optimizar de manera sostenible la salud humana, de los animales y de los ecosistemas; es relevante para la seguridad alimentaria y del agua, la nutrición, el control de las zoonosis, la gestión de la contaminación y la lucha contra la resistencia a los antimicrobiano. Involucra a múltiples sectores, disciplinas y comunidades en diferentes niveles de la sociedad para trabajar juntos; la participación de la comunidad también es fundamental para promover hábitos y actitudes de reducción de riesgos, y para apoyar acciones para la reducción de las amenazas de enfermedades.</w:t>
                            </w:r>
                          </w:p>
                          <w:p w14:paraId="5A2D100F" w14:textId="472EFEFD" w:rsidR="0004066D" w:rsidRPr="0004066D" w:rsidRDefault="006F5F20" w:rsidP="006F5F2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cs="Calibri"/>
                                <w:sz w:val="14"/>
                                <w:szCs w:val="18"/>
                              </w:rPr>
                            </w:pPr>
                            <w:r w:rsidRPr="006F5F20">
                              <w:rPr>
                                <w:rFonts w:cs="Calibri"/>
                                <w:sz w:val="24"/>
                                <w:szCs w:val="18"/>
                              </w:rPr>
                              <w:t>Por ello, hemos considerado fundamental e interesante dar a conocer este enfoque interdisciplinar entre los estudiantes de la Universidad de Granada y así, promover en las aulas y en futuros sanitarios y educadores la estrategia “</w:t>
                            </w:r>
                            <w:proofErr w:type="spellStart"/>
                            <w:r w:rsidRPr="006F5F20">
                              <w:rPr>
                                <w:rFonts w:cs="Calibri"/>
                                <w:sz w:val="24"/>
                                <w:szCs w:val="18"/>
                              </w:rPr>
                              <w:t>One</w:t>
                            </w:r>
                            <w:proofErr w:type="spellEnd"/>
                            <w:r w:rsidRPr="006F5F20">
                              <w:rPr>
                                <w:rFonts w:cs="Calibri"/>
                                <w:sz w:val="24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F5F20">
                              <w:rPr>
                                <w:rFonts w:cs="Calibri"/>
                                <w:sz w:val="24"/>
                                <w:szCs w:val="18"/>
                              </w:rPr>
                              <w:t>Health</w:t>
                            </w:r>
                            <w:proofErr w:type="spellEnd"/>
                            <w:r w:rsidRPr="006F5F20">
                              <w:rPr>
                                <w:rFonts w:cs="Calibri"/>
                                <w:sz w:val="24"/>
                                <w:szCs w:val="18"/>
                              </w:rPr>
                              <w:t>”, y de este modo, implicar a la comunidad para conseguir un mundo más saludable y con menos riesgos de salud pública.</w:t>
                            </w:r>
                          </w:p>
                          <w:p w14:paraId="5FAD6CC2" w14:textId="77777777" w:rsidR="009B085C" w:rsidRDefault="009B085C" w:rsidP="009B085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cs="Calibri"/>
                                <w:sz w:val="24"/>
                                <w:szCs w:val="18"/>
                              </w:rPr>
                            </w:pPr>
                          </w:p>
                          <w:p w14:paraId="01C79A07" w14:textId="30A392BC" w:rsidR="00A67D49" w:rsidRPr="007045A5" w:rsidRDefault="0092116E" w:rsidP="0092116E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after="4200" w:line="240" w:lineRule="auto"/>
                              <w:ind w:left="284" w:hanging="284"/>
                              <w:jc w:val="both"/>
                              <w:rPr>
                                <w:rFonts w:cs="Calibri"/>
                                <w:sz w:val="28"/>
                                <w:szCs w:val="18"/>
                              </w:rPr>
                            </w:pPr>
                            <w:r w:rsidRPr="007045A5">
                              <w:rPr>
                                <w:sz w:val="24"/>
                              </w:rPr>
                              <w:t xml:space="preserve">Aprender sobre </w:t>
                            </w:r>
                            <w:r w:rsidR="00A67D49" w:rsidRPr="007045A5">
                              <w:rPr>
                                <w:sz w:val="24"/>
                              </w:rPr>
                              <w:t>el concepto de ONE HEALTH.</w:t>
                            </w:r>
                          </w:p>
                          <w:p w14:paraId="0E13C0EE" w14:textId="10FC0DA1" w:rsidR="00A67D49" w:rsidRPr="007045A5" w:rsidRDefault="00A67D49" w:rsidP="0092116E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after="4200" w:line="240" w:lineRule="auto"/>
                              <w:ind w:left="284" w:hanging="284"/>
                              <w:jc w:val="both"/>
                              <w:rPr>
                                <w:rFonts w:cs="Calibri"/>
                                <w:sz w:val="28"/>
                                <w:szCs w:val="18"/>
                              </w:rPr>
                            </w:pPr>
                            <w:r w:rsidRPr="007045A5">
                              <w:rPr>
                                <w:sz w:val="24"/>
                              </w:rPr>
                              <w:t>Dar  a conocer su historia.</w:t>
                            </w:r>
                          </w:p>
                          <w:p w14:paraId="1C0502F9" w14:textId="35DBD8B3" w:rsidR="003A3053" w:rsidRPr="007045A5" w:rsidRDefault="00A67D49" w:rsidP="0092116E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after="4200" w:line="240" w:lineRule="auto"/>
                              <w:ind w:left="284" w:hanging="284"/>
                              <w:jc w:val="both"/>
                              <w:rPr>
                                <w:rFonts w:cs="Calibri"/>
                                <w:sz w:val="28"/>
                                <w:szCs w:val="18"/>
                              </w:rPr>
                            </w:pPr>
                            <w:r w:rsidRPr="007045A5">
                              <w:rPr>
                                <w:sz w:val="24"/>
                              </w:rPr>
                              <w:t>I</w:t>
                            </w:r>
                            <w:r w:rsidR="0092116E" w:rsidRPr="007045A5">
                              <w:rPr>
                                <w:sz w:val="24"/>
                              </w:rPr>
                              <w:t>dentificar su importancia para abordar los problemas sanitarios actuales que afectan a la SALUD PÚBLICA.</w:t>
                            </w:r>
                          </w:p>
                          <w:p w14:paraId="54F6E001" w14:textId="77777777" w:rsidR="003A3053" w:rsidRPr="000144C2" w:rsidRDefault="003A3053" w:rsidP="00026357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spacing w:after="4200" w:line="240" w:lineRule="auto"/>
                              <w:ind w:left="284"/>
                              <w:jc w:val="both"/>
                              <w:rPr>
                                <w:rFonts w:cs="Calibri"/>
                                <w:sz w:val="8"/>
                                <w:szCs w:val="18"/>
                              </w:rPr>
                            </w:pPr>
                          </w:p>
                          <w:p w14:paraId="04C59CAB" w14:textId="0655D9C0" w:rsidR="003A3053" w:rsidRPr="0004066D" w:rsidRDefault="003A3053" w:rsidP="0004066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cs="Calibri"/>
                                <w:sz w:val="24"/>
                                <w:szCs w:val="18"/>
                              </w:rPr>
                            </w:pPr>
                          </w:p>
                          <w:p w14:paraId="29C81848" w14:textId="77777777" w:rsidR="003A3053" w:rsidRDefault="003A3053" w:rsidP="000144C2">
                            <w:pPr>
                              <w:pStyle w:val="Prrafodelista"/>
                              <w:rPr>
                                <w:rFonts w:cs="Calibri"/>
                                <w:sz w:val="24"/>
                                <w:szCs w:val="18"/>
                              </w:rPr>
                            </w:pPr>
                          </w:p>
                          <w:p w14:paraId="6DD498CC" w14:textId="77777777" w:rsidR="003A3053" w:rsidRPr="00030158" w:rsidRDefault="003A3053" w:rsidP="0047658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</w:pPr>
                          </w:p>
                          <w:p w14:paraId="7D18733E" w14:textId="77777777" w:rsidR="003A3053" w:rsidRPr="00030158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</w:pPr>
                          </w:p>
                          <w:p w14:paraId="2E0A0F68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2FDC240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C11F74D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8492DF3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A74892F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3BFBBF8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D9B0883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FA26740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45FDE0A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CD5ECAB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5E51718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0B3A552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6DA1E12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8C065DE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810BA82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4CFE44B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675EDA1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52A3845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FBD6F6E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168A9EE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74BB035" w14:textId="77777777" w:rsidR="003A3053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D5A9E1B" w14:textId="1BB80159" w:rsidR="003A3053" w:rsidRPr="001564F4" w:rsidRDefault="003A3053" w:rsidP="00DF405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t xml:space="preserve">Se pedirá un trabajo de investigación sobre la Patella </w:t>
                            </w:r>
                            <w:proofErr w:type="spellStart"/>
                            <w:r>
                              <w:t>ferrugínea</w:t>
                            </w:r>
                            <w:proofErr w:type="spellEnd"/>
                            <w:r>
                              <w:t xml:space="preserve"> (para completar las 25 horas de formación), además de realizar una encuesta de satisfacción que deberán cumplimentar de manera online.</w:t>
                            </w:r>
                          </w:p>
                          <w:p w14:paraId="30CA88BB" w14:textId="77777777" w:rsidR="003A3053" w:rsidRPr="001564F4" w:rsidRDefault="003A3053" w:rsidP="001564F4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804DAED" w14:textId="3876F224" w:rsidR="003A3053" w:rsidRDefault="003A3053" w:rsidP="001564F4">
                            <w:pPr>
                              <w:spacing w:before="277" w:after="0"/>
                              <w:ind w:right="136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6341CB4" w14:textId="77777777" w:rsidR="003A3053" w:rsidRPr="001564F4" w:rsidRDefault="003A3053" w:rsidP="001564F4">
                            <w:pPr>
                              <w:spacing w:before="277" w:after="0"/>
                              <w:ind w:right="136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BBCB719" w14:textId="77777777" w:rsidR="003A3053" w:rsidRPr="001564F4" w:rsidRDefault="003A3053" w:rsidP="001564F4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AD565E7" w14:textId="77777777" w:rsidR="003A3053" w:rsidRDefault="003A3053" w:rsidP="00E6403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85ADD1B" w14:textId="77777777" w:rsidR="003A3053" w:rsidRDefault="003A3053" w:rsidP="00E6403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0E15FBA" w14:textId="77777777" w:rsidR="003A3053" w:rsidRDefault="003A3053" w:rsidP="00E6403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12241A7" w14:textId="77777777" w:rsidR="003A3053" w:rsidRDefault="003A3053" w:rsidP="00E6403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A3D90C3" w14:textId="77777777" w:rsidR="003A3053" w:rsidRDefault="003A3053" w:rsidP="00E6403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6E774AA" w14:textId="77777777" w:rsidR="003A3053" w:rsidRDefault="003A3053" w:rsidP="00E6403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8735FD8" w14:textId="77777777" w:rsidR="003A3053" w:rsidRDefault="003A3053" w:rsidP="00E6403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D30C340" w14:textId="77777777" w:rsidR="003A3053" w:rsidRDefault="003A3053" w:rsidP="00E6403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2BF49AA" w14:textId="77777777" w:rsidR="003A3053" w:rsidRDefault="003A3053" w:rsidP="00E6403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F79C950" w14:textId="77777777" w:rsidR="003A3053" w:rsidRDefault="003A3053" w:rsidP="00E6403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E2CD1A3" w14:textId="77777777" w:rsidR="003A3053" w:rsidRDefault="003A3053" w:rsidP="00E6403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873304E" w14:textId="77777777" w:rsidR="003A3053" w:rsidRDefault="003A3053" w:rsidP="00E6403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6111539" w14:textId="4E6FBF8A" w:rsidR="003A3053" w:rsidRPr="001564F4" w:rsidRDefault="003A3053" w:rsidP="00E6403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t xml:space="preserve">Se pedirá un trabajo de investigación sobre la Patella </w:t>
                            </w:r>
                            <w:proofErr w:type="spellStart"/>
                            <w:r>
                              <w:t>ferrugínea</w:t>
                            </w:r>
                            <w:proofErr w:type="spellEnd"/>
                            <w:r>
                              <w:t xml:space="preserve"> (para completar las 25 horas de formación), además de realizar una encuesta de satisfacción que deberán cumplimentar de manera online.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 Cuadro de texto" o:spid="_x0000_s1051" type="#_x0000_t202" style="position:absolute;margin-left:3.8pt;margin-top:8.05pt;width:395.1pt;height:526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" filled="f" stroked="f" strokeweight=".5pt">
                <v:path arrowok="t"/>
                <v:textbox>
                  <w:txbxContent>
                    <w:p w14:paraId="770ED0C0" w14:textId="77777777" w:rsidR="006F5F20" w:rsidRPr="006F5F20" w:rsidRDefault="006F5F20" w:rsidP="006F5F2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cs="Calibri"/>
                          <w:sz w:val="24"/>
                          <w:szCs w:val="18"/>
                        </w:rPr>
                      </w:pPr>
                      <w:r w:rsidRPr="006F5F20">
                        <w:rPr>
                          <w:rFonts w:cs="Calibri"/>
                          <w:sz w:val="24"/>
                          <w:szCs w:val="18"/>
                        </w:rPr>
                        <w:t xml:space="preserve">La salud de los seres humanos, los animales y los ecosistemas se encuentran interconectados; los cambios que se han y están produciendo afectan las interacciones entre estas “tres saludes”. Los ecosistemas estresados por factores como la globalización, el cambio climático, el movimiento de personas, mercancías y alimentos, las actividades humanas han creado nuevas oportunidades para que se desarrollen y propaguen nuevas enfermedades humanas y animales. </w:t>
                      </w:r>
                    </w:p>
                    <w:p w14:paraId="0E6B5881" w14:textId="77777777" w:rsidR="006F5F20" w:rsidRPr="006F5F20" w:rsidRDefault="006F5F20" w:rsidP="006F5F2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cs="Calibri"/>
                          <w:sz w:val="24"/>
                          <w:szCs w:val="18"/>
                        </w:rPr>
                      </w:pPr>
                      <w:r w:rsidRPr="006F5F20">
                        <w:rPr>
                          <w:rFonts w:cs="Calibri"/>
                          <w:sz w:val="24"/>
                          <w:szCs w:val="18"/>
                        </w:rPr>
                        <w:t>El enfoque “</w:t>
                      </w:r>
                      <w:proofErr w:type="spellStart"/>
                      <w:r w:rsidRPr="006F5F20">
                        <w:rPr>
                          <w:rFonts w:cs="Calibri"/>
                          <w:sz w:val="24"/>
                          <w:szCs w:val="18"/>
                        </w:rPr>
                        <w:t>One</w:t>
                      </w:r>
                      <w:proofErr w:type="spellEnd"/>
                      <w:r w:rsidRPr="006F5F20">
                        <w:rPr>
                          <w:rFonts w:cs="Calibri"/>
                          <w:sz w:val="24"/>
                          <w:szCs w:val="18"/>
                        </w:rPr>
                        <w:t xml:space="preserve"> </w:t>
                      </w:r>
                      <w:proofErr w:type="spellStart"/>
                      <w:r w:rsidRPr="006F5F20">
                        <w:rPr>
                          <w:rFonts w:cs="Calibri"/>
                          <w:sz w:val="24"/>
                          <w:szCs w:val="18"/>
                        </w:rPr>
                        <w:t>Health</w:t>
                      </w:r>
                      <w:proofErr w:type="spellEnd"/>
                      <w:r w:rsidRPr="006F5F20">
                        <w:rPr>
                          <w:rFonts w:cs="Calibri"/>
                          <w:sz w:val="24"/>
                          <w:szCs w:val="18"/>
                        </w:rPr>
                        <w:t>” o “Una sola salud” es una estrategia integrada con el objetivo equilibrar y optimizar de manera sostenible la salud humana, de los animales y de los ecosistemas; es relevante para la seguridad alimentaria y del agua, la nutrición, el control de las zoonosis, la gestión de la contaminación y la lucha contra la resistencia a los antimicrobiano. Involucra a múltiples sectores, disciplinas y comunidades en diferentes niveles de la sociedad para trabajar juntos; la participación de la comunidad también es fundamental para promover hábitos y actitudes de reducción de riesgos, y para apoyar acciones para la reducción de las amenazas de enfermedades.</w:t>
                      </w:r>
                    </w:p>
                    <w:p w14:paraId="5A2D100F" w14:textId="472EFEFD" w:rsidR="0004066D" w:rsidRPr="0004066D" w:rsidRDefault="006F5F20" w:rsidP="006F5F2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cs="Calibri"/>
                          <w:sz w:val="14"/>
                          <w:szCs w:val="18"/>
                        </w:rPr>
                      </w:pPr>
                      <w:r w:rsidRPr="006F5F20">
                        <w:rPr>
                          <w:rFonts w:cs="Calibri"/>
                          <w:sz w:val="24"/>
                          <w:szCs w:val="18"/>
                        </w:rPr>
                        <w:t>Por ello, hemos considerado fundamental e interesante dar a conocer este enfoque interdisciplinar entre los estudiantes de la Universidad de Granada y así, promover en las aulas y en futuros sanitarios y educadores la estrategia “</w:t>
                      </w:r>
                      <w:proofErr w:type="spellStart"/>
                      <w:r w:rsidRPr="006F5F20">
                        <w:rPr>
                          <w:rFonts w:cs="Calibri"/>
                          <w:sz w:val="24"/>
                          <w:szCs w:val="18"/>
                        </w:rPr>
                        <w:t>One</w:t>
                      </w:r>
                      <w:proofErr w:type="spellEnd"/>
                      <w:r w:rsidRPr="006F5F20">
                        <w:rPr>
                          <w:rFonts w:cs="Calibri"/>
                          <w:sz w:val="24"/>
                          <w:szCs w:val="18"/>
                        </w:rPr>
                        <w:t xml:space="preserve"> </w:t>
                      </w:r>
                      <w:proofErr w:type="spellStart"/>
                      <w:r w:rsidRPr="006F5F20">
                        <w:rPr>
                          <w:rFonts w:cs="Calibri"/>
                          <w:sz w:val="24"/>
                          <w:szCs w:val="18"/>
                        </w:rPr>
                        <w:t>Health</w:t>
                      </w:r>
                      <w:proofErr w:type="spellEnd"/>
                      <w:r w:rsidRPr="006F5F20">
                        <w:rPr>
                          <w:rFonts w:cs="Calibri"/>
                          <w:sz w:val="24"/>
                          <w:szCs w:val="18"/>
                        </w:rPr>
                        <w:t>”, y de este modo, implicar a la comunidad para conseguir un mundo más saludable y con menos riesgos de salud pública.</w:t>
                      </w:r>
                    </w:p>
                    <w:p w14:paraId="5FAD6CC2" w14:textId="77777777" w:rsidR="009B085C" w:rsidRDefault="009B085C" w:rsidP="009B085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cs="Calibri"/>
                          <w:sz w:val="24"/>
                          <w:szCs w:val="18"/>
                        </w:rPr>
                      </w:pPr>
                    </w:p>
                    <w:p w14:paraId="01C79A07" w14:textId="30A392BC" w:rsidR="00A67D49" w:rsidRPr="007045A5" w:rsidRDefault="0092116E" w:rsidP="0092116E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after="4200" w:line="240" w:lineRule="auto"/>
                        <w:ind w:left="284" w:hanging="284"/>
                        <w:jc w:val="both"/>
                        <w:rPr>
                          <w:rFonts w:cs="Calibri"/>
                          <w:sz w:val="28"/>
                          <w:szCs w:val="18"/>
                        </w:rPr>
                      </w:pPr>
                      <w:r w:rsidRPr="007045A5">
                        <w:rPr>
                          <w:sz w:val="24"/>
                        </w:rPr>
                        <w:t xml:space="preserve">Aprender sobre </w:t>
                      </w:r>
                      <w:r w:rsidR="00A67D49" w:rsidRPr="007045A5">
                        <w:rPr>
                          <w:sz w:val="24"/>
                        </w:rPr>
                        <w:t>el concepto de ONE HEALTH.</w:t>
                      </w:r>
                    </w:p>
                    <w:p w14:paraId="0E13C0EE" w14:textId="10FC0DA1" w:rsidR="00A67D49" w:rsidRPr="007045A5" w:rsidRDefault="00A67D49" w:rsidP="0092116E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after="4200" w:line="240" w:lineRule="auto"/>
                        <w:ind w:left="284" w:hanging="284"/>
                        <w:jc w:val="both"/>
                        <w:rPr>
                          <w:rFonts w:cs="Calibri"/>
                          <w:sz w:val="28"/>
                          <w:szCs w:val="18"/>
                        </w:rPr>
                      </w:pPr>
                      <w:r w:rsidRPr="007045A5">
                        <w:rPr>
                          <w:sz w:val="24"/>
                        </w:rPr>
                        <w:t>Dar  a conocer su historia.</w:t>
                      </w:r>
                    </w:p>
                    <w:p w14:paraId="1C0502F9" w14:textId="35DBD8B3" w:rsidR="003A3053" w:rsidRPr="007045A5" w:rsidRDefault="00A67D49" w:rsidP="0092116E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after="4200" w:line="240" w:lineRule="auto"/>
                        <w:ind w:left="284" w:hanging="284"/>
                        <w:jc w:val="both"/>
                        <w:rPr>
                          <w:rFonts w:cs="Calibri"/>
                          <w:sz w:val="28"/>
                          <w:szCs w:val="18"/>
                        </w:rPr>
                      </w:pPr>
                      <w:r w:rsidRPr="007045A5">
                        <w:rPr>
                          <w:sz w:val="24"/>
                        </w:rPr>
                        <w:t>I</w:t>
                      </w:r>
                      <w:r w:rsidR="0092116E" w:rsidRPr="007045A5">
                        <w:rPr>
                          <w:sz w:val="24"/>
                        </w:rPr>
                        <w:t>dentificar su importancia para abordar los problemas sanitarios actuales que afectan a la SALUD PÚBLICA.</w:t>
                      </w:r>
                    </w:p>
                    <w:p w14:paraId="54F6E001" w14:textId="77777777" w:rsidR="003A3053" w:rsidRPr="000144C2" w:rsidRDefault="003A3053" w:rsidP="00026357">
                      <w:pPr>
                        <w:pStyle w:val="Prrafodelista"/>
                        <w:autoSpaceDE w:val="0"/>
                        <w:autoSpaceDN w:val="0"/>
                        <w:adjustRightInd w:val="0"/>
                        <w:spacing w:after="4200" w:line="240" w:lineRule="auto"/>
                        <w:ind w:left="284"/>
                        <w:jc w:val="both"/>
                        <w:rPr>
                          <w:rFonts w:cs="Calibri"/>
                          <w:sz w:val="8"/>
                          <w:szCs w:val="18"/>
                        </w:rPr>
                      </w:pPr>
                    </w:p>
                    <w:p w14:paraId="04C59CAB" w14:textId="0655D9C0" w:rsidR="003A3053" w:rsidRPr="0004066D" w:rsidRDefault="003A3053" w:rsidP="0004066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cs="Calibri"/>
                          <w:sz w:val="24"/>
                          <w:szCs w:val="18"/>
                        </w:rPr>
                      </w:pPr>
                    </w:p>
                    <w:p w14:paraId="29C81848" w14:textId="77777777" w:rsidR="003A3053" w:rsidRDefault="003A3053" w:rsidP="000144C2">
                      <w:pPr>
                        <w:pStyle w:val="Prrafodelista"/>
                        <w:rPr>
                          <w:rFonts w:cs="Calibri"/>
                          <w:sz w:val="24"/>
                          <w:szCs w:val="18"/>
                        </w:rPr>
                      </w:pPr>
                    </w:p>
                    <w:p w14:paraId="6DD498CC" w14:textId="77777777" w:rsidR="003A3053" w:rsidRPr="00030158" w:rsidRDefault="003A3053" w:rsidP="0047658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</w:pPr>
                    </w:p>
                    <w:p w14:paraId="7D18733E" w14:textId="77777777" w:rsidR="003A3053" w:rsidRPr="00030158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</w:pPr>
                    </w:p>
                    <w:p w14:paraId="2E0A0F68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2FDC240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C11F74D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8492DF3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A74892F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3BFBBF8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D9B0883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FA26740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45FDE0A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CD5ECAB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5E51718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0B3A552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6DA1E12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8C065DE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810BA82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4CFE44B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675EDA1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52A3845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FBD6F6E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168A9EE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74BB035" w14:textId="77777777" w:rsidR="003A3053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D5A9E1B" w14:textId="1BB80159" w:rsidR="003A3053" w:rsidRPr="001564F4" w:rsidRDefault="003A3053" w:rsidP="00DF405D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t xml:space="preserve">Se pedirá un trabajo de investigación sobre la Patella </w:t>
                      </w:r>
                      <w:proofErr w:type="spellStart"/>
                      <w:r>
                        <w:t>ferrugínea</w:t>
                      </w:r>
                      <w:proofErr w:type="spellEnd"/>
                      <w:r>
                        <w:t xml:space="preserve"> (para completar las 25 horas de formación), además de realizar una encuesta de satisfacción que deberán cumplimentar de manera online.</w:t>
                      </w:r>
                    </w:p>
                    <w:p w14:paraId="30CA88BB" w14:textId="77777777" w:rsidR="003A3053" w:rsidRPr="001564F4" w:rsidRDefault="003A3053" w:rsidP="001564F4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804DAED" w14:textId="3876F224" w:rsidR="003A3053" w:rsidRDefault="003A3053" w:rsidP="001564F4">
                      <w:pPr>
                        <w:spacing w:before="277" w:after="0"/>
                        <w:ind w:right="136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6341CB4" w14:textId="77777777" w:rsidR="003A3053" w:rsidRPr="001564F4" w:rsidRDefault="003A3053" w:rsidP="001564F4">
                      <w:pPr>
                        <w:spacing w:before="277" w:after="0"/>
                        <w:ind w:right="136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BBCB719" w14:textId="77777777" w:rsidR="003A3053" w:rsidRPr="001564F4" w:rsidRDefault="003A3053" w:rsidP="001564F4">
                      <w:pPr>
                        <w:spacing w:after="0" w:line="240" w:lineRule="auto"/>
                        <w:ind w:left="360"/>
                        <w:rPr>
                          <w:rFonts w:ascii="Times New Roman" w:hAnsi="Times New Roman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AD565E7" w14:textId="77777777" w:rsidR="003A3053" w:rsidRDefault="003A3053" w:rsidP="00E6403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85ADD1B" w14:textId="77777777" w:rsidR="003A3053" w:rsidRDefault="003A3053" w:rsidP="00E6403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0E15FBA" w14:textId="77777777" w:rsidR="003A3053" w:rsidRDefault="003A3053" w:rsidP="00E6403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12241A7" w14:textId="77777777" w:rsidR="003A3053" w:rsidRDefault="003A3053" w:rsidP="00E6403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A3D90C3" w14:textId="77777777" w:rsidR="003A3053" w:rsidRDefault="003A3053" w:rsidP="00E6403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6E774AA" w14:textId="77777777" w:rsidR="003A3053" w:rsidRDefault="003A3053" w:rsidP="00E6403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8735FD8" w14:textId="77777777" w:rsidR="003A3053" w:rsidRDefault="003A3053" w:rsidP="00E6403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D30C340" w14:textId="77777777" w:rsidR="003A3053" w:rsidRDefault="003A3053" w:rsidP="00E6403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2BF49AA" w14:textId="77777777" w:rsidR="003A3053" w:rsidRDefault="003A3053" w:rsidP="00E6403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F79C950" w14:textId="77777777" w:rsidR="003A3053" w:rsidRDefault="003A3053" w:rsidP="00E6403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E2CD1A3" w14:textId="77777777" w:rsidR="003A3053" w:rsidRDefault="003A3053" w:rsidP="00E6403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873304E" w14:textId="77777777" w:rsidR="003A3053" w:rsidRDefault="003A3053" w:rsidP="00E6403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6111539" w14:textId="4E6FBF8A" w:rsidR="003A3053" w:rsidRPr="001564F4" w:rsidRDefault="003A3053" w:rsidP="00E6403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t xml:space="preserve">Se pedirá un trabajo de investigación sobre la Patella </w:t>
                      </w:r>
                      <w:proofErr w:type="spellStart"/>
                      <w:r>
                        <w:t>ferrugínea</w:t>
                      </w:r>
                      <w:proofErr w:type="spellEnd"/>
                      <w:r>
                        <w:t xml:space="preserve"> (para completar las 25 horas de formación), además de realizar una encuesta de satisfacción que deberán cumplimentar de manera online.</w:t>
                      </w:r>
                    </w:p>
                  </w:txbxContent>
                </v:textbox>
              </v:shape>
            </w:pict>
          </mc:Fallback>
        </mc:AlternateContent>
      </w:r>
    </w:p>
    <w:p w14:paraId="529C6891" w14:textId="197128E9" w:rsidR="00C35E4A" w:rsidRPr="00C35E4A" w:rsidRDefault="00C35E4A" w:rsidP="00C35E4A"/>
    <w:p w14:paraId="556468A7" w14:textId="57308EDA" w:rsidR="00C35E4A" w:rsidRPr="00C35E4A" w:rsidRDefault="00C35E4A" w:rsidP="00C35E4A"/>
    <w:p w14:paraId="080FB0AE" w14:textId="4BCA3108" w:rsidR="00C35E4A" w:rsidRPr="00C35E4A" w:rsidRDefault="00C35E4A" w:rsidP="00C35E4A"/>
    <w:p w14:paraId="5CF9A6CD" w14:textId="09BD9EED" w:rsidR="00C35E4A" w:rsidRPr="00C35E4A" w:rsidRDefault="00C35E4A" w:rsidP="00C35E4A"/>
    <w:p w14:paraId="7080EB06" w14:textId="19FC127D" w:rsidR="00C35E4A" w:rsidRPr="00C35E4A" w:rsidRDefault="00C35E4A" w:rsidP="00C35E4A"/>
    <w:p w14:paraId="1CC53C3E" w14:textId="0A598C16" w:rsidR="00C35E4A" w:rsidRPr="00C35E4A" w:rsidRDefault="00C35E4A" w:rsidP="00C35E4A"/>
    <w:p w14:paraId="55A4E220" w14:textId="3534C158" w:rsidR="00C35E4A" w:rsidRPr="00C35E4A" w:rsidRDefault="00C35E4A" w:rsidP="00C35E4A"/>
    <w:p w14:paraId="3183CA08" w14:textId="1138CDAC" w:rsidR="00C35E4A" w:rsidRPr="00C35E4A" w:rsidRDefault="00C35E4A" w:rsidP="00C35E4A"/>
    <w:p w14:paraId="27EA57AB" w14:textId="3348BB48" w:rsidR="00C35E4A" w:rsidRPr="00C35E4A" w:rsidRDefault="00C35E4A" w:rsidP="00C35E4A"/>
    <w:p w14:paraId="64320EE4" w14:textId="75A27FAD" w:rsidR="00C35E4A" w:rsidRPr="00C35E4A" w:rsidRDefault="00C35E4A" w:rsidP="00C35E4A"/>
    <w:p w14:paraId="6F721D83" w14:textId="2ECA5BE4" w:rsidR="00C35E4A" w:rsidRPr="00C35E4A" w:rsidRDefault="00C35E4A" w:rsidP="00C35E4A"/>
    <w:p w14:paraId="07E31EE2" w14:textId="6F4044B1" w:rsidR="00C35E4A" w:rsidRPr="00C35E4A" w:rsidRDefault="00C35E4A" w:rsidP="00C35E4A"/>
    <w:p w14:paraId="2F2473FB" w14:textId="4B285AA9" w:rsidR="00C35E4A" w:rsidRPr="00C35E4A" w:rsidRDefault="00FB50EC" w:rsidP="00C35E4A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4737EA" wp14:editId="0D10DEEC">
                <wp:simplePos x="0" y="0"/>
                <wp:positionH relativeFrom="column">
                  <wp:posOffset>5150485</wp:posOffset>
                </wp:positionH>
                <wp:positionV relativeFrom="paragraph">
                  <wp:posOffset>245885</wp:posOffset>
                </wp:positionV>
                <wp:extent cx="5158740" cy="266065"/>
                <wp:effectExtent l="0" t="0" r="3810" b="635"/>
                <wp:wrapNone/>
                <wp:docPr id="39" name="39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22AC9D8" w14:textId="77777777" w:rsidR="003A3053" w:rsidRPr="00F71C0D" w:rsidRDefault="003A3053" w:rsidP="00ED4C2F">
                            <w:pPr>
                              <w:ind w:left="284"/>
                              <w:rPr>
                                <w:b/>
                                <w:sz w:val="32"/>
                              </w:rPr>
                            </w:pP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DIRECCIÓN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Pr="000E445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ACADÉMICA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39 Rectángulo" o:spid="_x0000_s1052" style="position:absolute;margin-left:405.55pt;margin-top:19.35pt;width:406.2pt;height:20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" fillcolor="#005e9e" stroked="f" strokeweight="2pt">
                <v:fill color2="#558ed5" focus="50%" type="gradient">
                  <o:fill v:ext="view" type="gradientUnscaled"/>
                </v:fill>
                <v:path arrowok="t"/>
                <v:textbox inset="0,0,0,0">
                  <w:txbxContent>
                    <w:p w14:paraId="622AC9D8" w14:textId="77777777" w:rsidR="003A3053" w:rsidRPr="00F71C0D" w:rsidRDefault="003A3053" w:rsidP="00ED4C2F">
                      <w:pPr>
                        <w:ind w:left="284"/>
                        <w:rPr>
                          <w:b/>
                          <w:sz w:val="32"/>
                        </w:rPr>
                      </w:pP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DIRECCIÓN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 w:rsidRPr="000E4456">
                        <w:rPr>
                          <w:b/>
                          <w:color w:val="FFFFFF" w:themeColor="background1"/>
                          <w:sz w:val="32"/>
                        </w:rPr>
                        <w:t>ACADÉMICA</w:t>
                      </w:r>
                    </w:p>
                  </w:txbxContent>
                </v:textbox>
              </v:rect>
            </w:pict>
          </mc:Fallback>
        </mc:AlternateContent>
      </w:r>
      <w:r w:rsidR="003873A2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D7A5B32" wp14:editId="662AD4F7">
                <wp:simplePos x="0" y="0"/>
                <wp:positionH relativeFrom="column">
                  <wp:posOffset>-5080</wp:posOffset>
                </wp:positionH>
                <wp:positionV relativeFrom="paragraph">
                  <wp:posOffset>241935</wp:posOffset>
                </wp:positionV>
                <wp:extent cx="5072380" cy="266065"/>
                <wp:effectExtent l="0" t="0" r="0" b="635"/>
                <wp:wrapNone/>
                <wp:docPr id="53" name="40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238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2B8FECA" w14:textId="5AEC47BF" w:rsidR="003A3053" w:rsidRPr="000E4456" w:rsidRDefault="003A3053" w:rsidP="00B2025A">
                            <w:pPr>
                              <w:ind w:left="284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OBEJTIVOS DEL CURSO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margin-left:-.4pt;margin-top:19.05pt;width:399.4pt;height:20.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" fillcolor="#005e9e" stroked="f" strokeweight="2pt">
                <v:fill color2="#558ed5" focus="50%" type="gradient">
                  <o:fill v:ext="view" type="gradientUnscaled"/>
                </v:fill>
                <v:path arrowok="t"/>
                <v:textbox inset="0,0,0,0">
                  <w:txbxContent>
                    <w:p w14:paraId="62B8FECA" w14:textId="5AEC47BF" w:rsidR="003A3053" w:rsidRPr="000E4456" w:rsidRDefault="003A3053" w:rsidP="00B2025A">
                      <w:pPr>
                        <w:ind w:left="284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OBEJTIVOS DEL CURSO</w:t>
                      </w:r>
                    </w:p>
                  </w:txbxContent>
                </v:textbox>
              </v:rect>
            </w:pict>
          </mc:Fallback>
        </mc:AlternateContent>
      </w:r>
    </w:p>
    <w:p w14:paraId="248240A6" w14:textId="1F8DEB4C" w:rsidR="00C35E4A" w:rsidRPr="00C35E4A" w:rsidRDefault="00C35E4A" w:rsidP="00C35E4A"/>
    <w:p w14:paraId="33F6D954" w14:textId="4B39A451" w:rsidR="00C35E4A" w:rsidRPr="00C35E4A" w:rsidRDefault="00C35E4A" w:rsidP="00C35E4A"/>
    <w:p w14:paraId="1FFC27C3" w14:textId="38FDA24B" w:rsidR="00C35E4A" w:rsidRPr="00C35E4A" w:rsidRDefault="00C35E4A" w:rsidP="00C35E4A"/>
    <w:p w14:paraId="278E18D1" w14:textId="6B96984B" w:rsidR="00C35E4A" w:rsidRPr="00C35E4A" w:rsidRDefault="005068DE" w:rsidP="00C35E4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F775FB" wp14:editId="1FBF1AD9">
                <wp:simplePos x="0" y="0"/>
                <wp:positionH relativeFrom="column">
                  <wp:posOffset>145663</wp:posOffset>
                </wp:positionH>
                <wp:positionV relativeFrom="paragraph">
                  <wp:posOffset>44091</wp:posOffset>
                </wp:positionV>
                <wp:extent cx="4921306" cy="123132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306" cy="123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6BA75" w14:textId="77777777" w:rsidR="003A3053" w:rsidRPr="005068DE" w:rsidRDefault="003A3053" w:rsidP="005068D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068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 evaluación positiva del curso supone:</w:t>
                            </w:r>
                          </w:p>
                          <w:p w14:paraId="2BDC4025" w14:textId="77777777" w:rsidR="003A3053" w:rsidRDefault="003A3053" w:rsidP="005068DE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068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Leer las unidades didácticas, visualizar los videos y descargar la documentación.</w:t>
                            </w:r>
                          </w:p>
                          <w:p w14:paraId="7B948F36" w14:textId="77777777" w:rsidR="003A3053" w:rsidRDefault="003A3053" w:rsidP="005068DE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068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Participar en el foro aportando reflexiones, experiencias o dudas relacionadas con los contenidos del curso.</w:t>
                            </w:r>
                          </w:p>
                          <w:p w14:paraId="56ADFE68" w14:textId="798DEAFF" w:rsidR="003A3053" w:rsidRPr="005068DE" w:rsidRDefault="003A3053" w:rsidP="005068DE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068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Superar 4 de los 7 las pruebas previst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5068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55" type="#_x0000_t202" style="position:absolute;margin-left:11.45pt;margin-top:3.45pt;width:387.5pt;height:96.9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" filled="f" stroked="f" strokeweight=".5pt">
                <v:textbox>
                  <w:txbxContent>
                    <w:p w14:paraId="1856BA75" w14:textId="77777777" w:rsidR="003A3053" w:rsidRPr="005068DE" w:rsidRDefault="003A3053" w:rsidP="005068D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068DE">
                        <w:rPr>
                          <w:rFonts w:ascii="Arial" w:hAnsi="Arial" w:cs="Arial"/>
                          <w:sz w:val="18"/>
                          <w:szCs w:val="18"/>
                        </w:rPr>
                        <w:t>La evaluación positiva del curso supone:</w:t>
                      </w:r>
                    </w:p>
                    <w:p w14:paraId="2BDC4025" w14:textId="77777777" w:rsidR="003A3053" w:rsidRDefault="003A3053" w:rsidP="005068DE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068DE">
                        <w:rPr>
                          <w:rFonts w:ascii="Arial" w:hAnsi="Arial" w:cs="Arial"/>
                          <w:sz w:val="18"/>
                          <w:szCs w:val="18"/>
                        </w:rPr>
                        <w:t>Leer las unidades didácticas, visualizar los videos y descargar la documentación.</w:t>
                      </w:r>
                    </w:p>
                    <w:p w14:paraId="7B948F36" w14:textId="77777777" w:rsidR="003A3053" w:rsidRDefault="003A3053" w:rsidP="005068DE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068DE">
                        <w:rPr>
                          <w:rFonts w:ascii="Arial" w:hAnsi="Arial" w:cs="Arial"/>
                          <w:sz w:val="18"/>
                          <w:szCs w:val="18"/>
                        </w:rPr>
                        <w:t>Participar en el foro aportando reflexiones, experiencias o dudas relacionadas con los contenidos del curso.</w:t>
                      </w:r>
                    </w:p>
                    <w:p w14:paraId="56ADFE68" w14:textId="798DEAFF" w:rsidR="003A3053" w:rsidRPr="005068DE" w:rsidRDefault="003A3053" w:rsidP="005068DE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068DE">
                        <w:rPr>
                          <w:rFonts w:ascii="Arial" w:hAnsi="Arial" w:cs="Arial"/>
                          <w:sz w:val="18"/>
                          <w:szCs w:val="18"/>
                        </w:rPr>
                        <w:t>Superar 4 de los 7 las pruebas previst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5068DE">
                        <w:rPr>
                          <w:rFonts w:ascii="Arial" w:hAnsi="Arial" w:cs="Arial"/>
                          <w:sz w:val="18"/>
                          <w:szCs w:val="18"/>
                        </w:rPr>
                        <w:t>s.</w:t>
                      </w:r>
                    </w:p>
                  </w:txbxContent>
                </v:textbox>
              </v:shape>
            </w:pict>
          </mc:Fallback>
        </mc:AlternateContent>
      </w:r>
    </w:p>
    <w:p w14:paraId="115ACD84" w14:textId="4708F708" w:rsidR="00C35E4A" w:rsidRPr="00C35E4A" w:rsidRDefault="00C35E4A" w:rsidP="00C35E4A"/>
    <w:p w14:paraId="638AEE48" w14:textId="6AAD6653" w:rsidR="00C35E4A" w:rsidRPr="00C35E4A" w:rsidRDefault="00C35E4A" w:rsidP="00C35E4A"/>
    <w:p w14:paraId="63E43C3C" w14:textId="744A602C" w:rsidR="00643D4F" w:rsidRPr="00C35E4A" w:rsidRDefault="00643D4F" w:rsidP="00C35E4A"/>
    <w:sectPr w:rsidR="00643D4F" w:rsidRPr="00C35E4A" w:rsidSect="008A5A9A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3922"/>
    <w:multiLevelType w:val="hybridMultilevel"/>
    <w:tmpl w:val="CCE4F228"/>
    <w:lvl w:ilvl="0" w:tplc="04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02F40631"/>
    <w:multiLevelType w:val="hybridMultilevel"/>
    <w:tmpl w:val="23D64B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35493"/>
    <w:multiLevelType w:val="hybridMultilevel"/>
    <w:tmpl w:val="C6146CB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73356FE"/>
    <w:multiLevelType w:val="hybridMultilevel"/>
    <w:tmpl w:val="DB027ECA"/>
    <w:lvl w:ilvl="0" w:tplc="B4E079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E5683C"/>
    <w:multiLevelType w:val="hybridMultilevel"/>
    <w:tmpl w:val="35FC4D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8263E"/>
    <w:multiLevelType w:val="hybridMultilevel"/>
    <w:tmpl w:val="B824B992"/>
    <w:lvl w:ilvl="0" w:tplc="0C0A0019">
      <w:start w:val="1"/>
      <w:numFmt w:val="lowerLetter"/>
      <w:lvlText w:val="%1."/>
      <w:lvlJc w:val="left"/>
      <w:pPr>
        <w:ind w:left="1637" w:hanging="360"/>
      </w:p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>
    <w:nsid w:val="1AB4250A"/>
    <w:multiLevelType w:val="hybridMultilevel"/>
    <w:tmpl w:val="3F90E5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19322C"/>
    <w:multiLevelType w:val="hybridMultilevel"/>
    <w:tmpl w:val="1A3CE8BE"/>
    <w:lvl w:ilvl="0" w:tplc="B9F6C4D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533D4"/>
    <w:multiLevelType w:val="hybridMultilevel"/>
    <w:tmpl w:val="D8D856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4027FC">
      <w:start w:val="1"/>
      <w:numFmt w:val="decimal"/>
      <w:lvlText w:val="%2."/>
      <w:lvlJc w:val="left"/>
      <w:pPr>
        <w:ind w:left="1440" w:hanging="360"/>
      </w:pPr>
      <w:rPr>
        <w:rFonts w:ascii="Calibri" w:eastAsia="Times New Roman" w:hAnsi="Calibri"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D4380"/>
    <w:multiLevelType w:val="hybridMultilevel"/>
    <w:tmpl w:val="A6C68E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696271"/>
    <w:multiLevelType w:val="hybridMultilevel"/>
    <w:tmpl w:val="BA889B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45A4B"/>
    <w:multiLevelType w:val="hybridMultilevel"/>
    <w:tmpl w:val="4E3A71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330A45"/>
    <w:multiLevelType w:val="hybridMultilevel"/>
    <w:tmpl w:val="CF6C19B6"/>
    <w:lvl w:ilvl="0" w:tplc="994687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35A6644E"/>
    <w:multiLevelType w:val="hybridMultilevel"/>
    <w:tmpl w:val="89AABC64"/>
    <w:lvl w:ilvl="0" w:tplc="B9F6C4D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F4340E"/>
    <w:multiLevelType w:val="hybridMultilevel"/>
    <w:tmpl w:val="2C88D5DA"/>
    <w:lvl w:ilvl="0" w:tplc="B14AD236">
      <w:start w:val="1"/>
      <w:numFmt w:val="bullet"/>
      <w:lvlText w:val="−"/>
      <w:lvlJc w:val="left"/>
      <w:pPr>
        <w:ind w:left="1068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43A0189A"/>
    <w:multiLevelType w:val="hybridMultilevel"/>
    <w:tmpl w:val="216465A8"/>
    <w:lvl w:ilvl="0" w:tplc="B9F6C4D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E95BD2"/>
    <w:multiLevelType w:val="hybridMultilevel"/>
    <w:tmpl w:val="9020BA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142FC1"/>
    <w:multiLevelType w:val="hybridMultilevel"/>
    <w:tmpl w:val="5C1AEC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4A73F8"/>
    <w:multiLevelType w:val="hybridMultilevel"/>
    <w:tmpl w:val="15EEBE48"/>
    <w:lvl w:ilvl="0" w:tplc="78B8B6E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F245D8"/>
    <w:multiLevelType w:val="hybridMultilevel"/>
    <w:tmpl w:val="6486ED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973FF6"/>
    <w:multiLevelType w:val="hybridMultilevel"/>
    <w:tmpl w:val="188E6ACE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6946DF"/>
    <w:multiLevelType w:val="hybridMultilevel"/>
    <w:tmpl w:val="5D6A3C8C"/>
    <w:lvl w:ilvl="0" w:tplc="B9F6C4D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5E5A3C"/>
    <w:multiLevelType w:val="hybridMultilevel"/>
    <w:tmpl w:val="120CA5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16597B"/>
    <w:multiLevelType w:val="hybridMultilevel"/>
    <w:tmpl w:val="17BA8D62"/>
    <w:lvl w:ilvl="0" w:tplc="B4E079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651EF4"/>
    <w:multiLevelType w:val="hybridMultilevel"/>
    <w:tmpl w:val="74C876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CF0CC1"/>
    <w:multiLevelType w:val="hybridMultilevel"/>
    <w:tmpl w:val="F68296F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23"/>
  </w:num>
  <w:num w:numId="4">
    <w:abstractNumId w:val="10"/>
  </w:num>
  <w:num w:numId="5">
    <w:abstractNumId w:val="17"/>
  </w:num>
  <w:num w:numId="6">
    <w:abstractNumId w:val="2"/>
  </w:num>
  <w:num w:numId="7">
    <w:abstractNumId w:val="0"/>
  </w:num>
  <w:num w:numId="8">
    <w:abstractNumId w:val="14"/>
  </w:num>
  <w:num w:numId="9">
    <w:abstractNumId w:val="1"/>
  </w:num>
  <w:num w:numId="10">
    <w:abstractNumId w:val="18"/>
  </w:num>
  <w:num w:numId="11">
    <w:abstractNumId w:val="5"/>
  </w:num>
  <w:num w:numId="12">
    <w:abstractNumId w:val="12"/>
  </w:num>
  <w:num w:numId="13">
    <w:abstractNumId w:val="25"/>
  </w:num>
  <w:num w:numId="14">
    <w:abstractNumId w:val="20"/>
  </w:num>
  <w:num w:numId="15">
    <w:abstractNumId w:val="8"/>
  </w:num>
  <w:num w:numId="16">
    <w:abstractNumId w:val="13"/>
  </w:num>
  <w:num w:numId="17">
    <w:abstractNumId w:val="15"/>
  </w:num>
  <w:num w:numId="18">
    <w:abstractNumId w:val="21"/>
  </w:num>
  <w:num w:numId="19">
    <w:abstractNumId w:val="7"/>
  </w:num>
  <w:num w:numId="20">
    <w:abstractNumId w:val="11"/>
  </w:num>
  <w:num w:numId="21">
    <w:abstractNumId w:val="9"/>
  </w:num>
  <w:num w:numId="22">
    <w:abstractNumId w:val="19"/>
  </w:num>
  <w:num w:numId="23">
    <w:abstractNumId w:val="24"/>
  </w:num>
  <w:num w:numId="24">
    <w:abstractNumId w:val="22"/>
  </w:num>
  <w:num w:numId="25">
    <w:abstractNumId w:val="4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0C4"/>
    <w:rsid w:val="000144C2"/>
    <w:rsid w:val="00017EBA"/>
    <w:rsid w:val="00026357"/>
    <w:rsid w:val="00030158"/>
    <w:rsid w:val="0004066D"/>
    <w:rsid w:val="00050069"/>
    <w:rsid w:val="00051271"/>
    <w:rsid w:val="00060DCB"/>
    <w:rsid w:val="000770E3"/>
    <w:rsid w:val="00080670"/>
    <w:rsid w:val="000A1DB0"/>
    <w:rsid w:val="000A2DDD"/>
    <w:rsid w:val="000C5AE1"/>
    <w:rsid w:val="000C6D89"/>
    <w:rsid w:val="000D45CA"/>
    <w:rsid w:val="000D68E4"/>
    <w:rsid w:val="000D7481"/>
    <w:rsid w:val="000E0FA1"/>
    <w:rsid w:val="000E4456"/>
    <w:rsid w:val="0012468F"/>
    <w:rsid w:val="0013017A"/>
    <w:rsid w:val="0014212C"/>
    <w:rsid w:val="001516BD"/>
    <w:rsid w:val="00151F92"/>
    <w:rsid w:val="0015645C"/>
    <w:rsid w:val="001564F4"/>
    <w:rsid w:val="00166948"/>
    <w:rsid w:val="001B0025"/>
    <w:rsid w:val="001B7E69"/>
    <w:rsid w:val="001C024F"/>
    <w:rsid w:val="001C0B5B"/>
    <w:rsid w:val="001F240C"/>
    <w:rsid w:val="00201447"/>
    <w:rsid w:val="002039A1"/>
    <w:rsid w:val="0022128B"/>
    <w:rsid w:val="00234E59"/>
    <w:rsid w:val="00237290"/>
    <w:rsid w:val="00237B3B"/>
    <w:rsid w:val="002431D8"/>
    <w:rsid w:val="0025711C"/>
    <w:rsid w:val="00271436"/>
    <w:rsid w:val="002919D5"/>
    <w:rsid w:val="00293999"/>
    <w:rsid w:val="002A260F"/>
    <w:rsid w:val="002A6F0C"/>
    <w:rsid w:val="002B1B3C"/>
    <w:rsid w:val="00312A39"/>
    <w:rsid w:val="00317AEF"/>
    <w:rsid w:val="00333797"/>
    <w:rsid w:val="00343CC8"/>
    <w:rsid w:val="00351F85"/>
    <w:rsid w:val="0035400D"/>
    <w:rsid w:val="00354D7E"/>
    <w:rsid w:val="00375348"/>
    <w:rsid w:val="003873A2"/>
    <w:rsid w:val="003A0E19"/>
    <w:rsid w:val="003A10F1"/>
    <w:rsid w:val="003A3053"/>
    <w:rsid w:val="003C4187"/>
    <w:rsid w:val="003E2C43"/>
    <w:rsid w:val="00415744"/>
    <w:rsid w:val="004345D0"/>
    <w:rsid w:val="00457CC8"/>
    <w:rsid w:val="00461109"/>
    <w:rsid w:val="004641B3"/>
    <w:rsid w:val="0047658A"/>
    <w:rsid w:val="00483C9F"/>
    <w:rsid w:val="004962C4"/>
    <w:rsid w:val="004B2BCA"/>
    <w:rsid w:val="004C7B3F"/>
    <w:rsid w:val="004E1C2C"/>
    <w:rsid w:val="004F45F9"/>
    <w:rsid w:val="005068DE"/>
    <w:rsid w:val="00506F35"/>
    <w:rsid w:val="00513348"/>
    <w:rsid w:val="00531C1F"/>
    <w:rsid w:val="00543D47"/>
    <w:rsid w:val="005511B9"/>
    <w:rsid w:val="0057470D"/>
    <w:rsid w:val="005E0C7F"/>
    <w:rsid w:val="005F6135"/>
    <w:rsid w:val="00602CDE"/>
    <w:rsid w:val="006113FE"/>
    <w:rsid w:val="00643D4F"/>
    <w:rsid w:val="0065498B"/>
    <w:rsid w:val="00660E0F"/>
    <w:rsid w:val="00673E4A"/>
    <w:rsid w:val="0069757E"/>
    <w:rsid w:val="006A23CA"/>
    <w:rsid w:val="006A4D87"/>
    <w:rsid w:val="006A6454"/>
    <w:rsid w:val="006F5F20"/>
    <w:rsid w:val="007045A5"/>
    <w:rsid w:val="007301A2"/>
    <w:rsid w:val="007347EA"/>
    <w:rsid w:val="007A5CCE"/>
    <w:rsid w:val="007C04F1"/>
    <w:rsid w:val="007D00AB"/>
    <w:rsid w:val="007D358C"/>
    <w:rsid w:val="007D5BC7"/>
    <w:rsid w:val="007E0B34"/>
    <w:rsid w:val="007E0BD5"/>
    <w:rsid w:val="007E10C0"/>
    <w:rsid w:val="007E5626"/>
    <w:rsid w:val="007F2D0B"/>
    <w:rsid w:val="008115AA"/>
    <w:rsid w:val="008471E3"/>
    <w:rsid w:val="0086299D"/>
    <w:rsid w:val="008679E1"/>
    <w:rsid w:val="00867E4B"/>
    <w:rsid w:val="00872A7F"/>
    <w:rsid w:val="0089434D"/>
    <w:rsid w:val="008A5A9A"/>
    <w:rsid w:val="008B53A3"/>
    <w:rsid w:val="00910AFA"/>
    <w:rsid w:val="00920641"/>
    <w:rsid w:val="0092116E"/>
    <w:rsid w:val="009225C2"/>
    <w:rsid w:val="00925BD6"/>
    <w:rsid w:val="00931ACA"/>
    <w:rsid w:val="009349DD"/>
    <w:rsid w:val="009651D7"/>
    <w:rsid w:val="0097094D"/>
    <w:rsid w:val="009973C9"/>
    <w:rsid w:val="009A4868"/>
    <w:rsid w:val="009B085C"/>
    <w:rsid w:val="009B78D9"/>
    <w:rsid w:val="009D6176"/>
    <w:rsid w:val="009E23CC"/>
    <w:rsid w:val="009E7C2E"/>
    <w:rsid w:val="009F0955"/>
    <w:rsid w:val="009F09D9"/>
    <w:rsid w:val="00A05821"/>
    <w:rsid w:val="00A0700B"/>
    <w:rsid w:val="00A216E4"/>
    <w:rsid w:val="00A237BB"/>
    <w:rsid w:val="00A30971"/>
    <w:rsid w:val="00A67D49"/>
    <w:rsid w:val="00A71C66"/>
    <w:rsid w:val="00A73E58"/>
    <w:rsid w:val="00A87A3D"/>
    <w:rsid w:val="00AB75EC"/>
    <w:rsid w:val="00AC2D12"/>
    <w:rsid w:val="00AC79E9"/>
    <w:rsid w:val="00AD273C"/>
    <w:rsid w:val="00AD6C99"/>
    <w:rsid w:val="00AD7794"/>
    <w:rsid w:val="00AF33A3"/>
    <w:rsid w:val="00B00754"/>
    <w:rsid w:val="00B12874"/>
    <w:rsid w:val="00B1467F"/>
    <w:rsid w:val="00B2025A"/>
    <w:rsid w:val="00B22F4E"/>
    <w:rsid w:val="00B62E3A"/>
    <w:rsid w:val="00B747BD"/>
    <w:rsid w:val="00B94BBA"/>
    <w:rsid w:val="00BB35A9"/>
    <w:rsid w:val="00BC04E0"/>
    <w:rsid w:val="00BC0F16"/>
    <w:rsid w:val="00BE3943"/>
    <w:rsid w:val="00BE7B8B"/>
    <w:rsid w:val="00BF5CF1"/>
    <w:rsid w:val="00C24EB5"/>
    <w:rsid w:val="00C35E4A"/>
    <w:rsid w:val="00C51AB5"/>
    <w:rsid w:val="00C542DB"/>
    <w:rsid w:val="00C65127"/>
    <w:rsid w:val="00C67AD7"/>
    <w:rsid w:val="00C7260C"/>
    <w:rsid w:val="00C72AB3"/>
    <w:rsid w:val="00C94D36"/>
    <w:rsid w:val="00CB77B9"/>
    <w:rsid w:val="00CC1465"/>
    <w:rsid w:val="00CD0B96"/>
    <w:rsid w:val="00CD2C9E"/>
    <w:rsid w:val="00CD5B30"/>
    <w:rsid w:val="00CE1312"/>
    <w:rsid w:val="00D00202"/>
    <w:rsid w:val="00D050C4"/>
    <w:rsid w:val="00D267BC"/>
    <w:rsid w:val="00D601B7"/>
    <w:rsid w:val="00D63800"/>
    <w:rsid w:val="00D6454B"/>
    <w:rsid w:val="00D944CF"/>
    <w:rsid w:val="00DA5D9A"/>
    <w:rsid w:val="00DC628A"/>
    <w:rsid w:val="00DC7087"/>
    <w:rsid w:val="00DD3F6D"/>
    <w:rsid w:val="00DF405D"/>
    <w:rsid w:val="00E01BD7"/>
    <w:rsid w:val="00E15547"/>
    <w:rsid w:val="00E17779"/>
    <w:rsid w:val="00E35E1C"/>
    <w:rsid w:val="00E42CCD"/>
    <w:rsid w:val="00E44FB2"/>
    <w:rsid w:val="00E50FD1"/>
    <w:rsid w:val="00E6192A"/>
    <w:rsid w:val="00E635B6"/>
    <w:rsid w:val="00E63A99"/>
    <w:rsid w:val="00E6403C"/>
    <w:rsid w:val="00E6628B"/>
    <w:rsid w:val="00E93C23"/>
    <w:rsid w:val="00EA7155"/>
    <w:rsid w:val="00ED3707"/>
    <w:rsid w:val="00ED4C2F"/>
    <w:rsid w:val="00F02F4D"/>
    <w:rsid w:val="00F1040F"/>
    <w:rsid w:val="00F13473"/>
    <w:rsid w:val="00F134F1"/>
    <w:rsid w:val="00F34035"/>
    <w:rsid w:val="00F402A2"/>
    <w:rsid w:val="00F43D9E"/>
    <w:rsid w:val="00F71C0D"/>
    <w:rsid w:val="00F7489A"/>
    <w:rsid w:val="00F759B3"/>
    <w:rsid w:val="00FA044D"/>
    <w:rsid w:val="00FB0C34"/>
    <w:rsid w:val="00FB334E"/>
    <w:rsid w:val="00FB3CC0"/>
    <w:rsid w:val="00FB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0BC7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465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9F095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A5A9A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uiPriority w:val="9"/>
    <w:rsid w:val="009F09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Prrafodelista">
    <w:name w:val="List Paragraph"/>
    <w:basedOn w:val="Normal"/>
    <w:uiPriority w:val="34"/>
    <w:qFormat/>
    <w:rsid w:val="007301A2"/>
    <w:pPr>
      <w:ind w:left="720"/>
      <w:contextualSpacing/>
    </w:pPr>
  </w:style>
  <w:style w:type="paragraph" w:customStyle="1" w:styleId="Default">
    <w:name w:val="Default"/>
    <w:rsid w:val="00E44FB2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character" w:styleId="Hipervnculo">
    <w:name w:val="Hyperlink"/>
    <w:basedOn w:val="Fuentedeprrafopredeter"/>
    <w:uiPriority w:val="99"/>
    <w:unhideWhenUsed/>
    <w:rsid w:val="00351F8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759B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202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465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9F095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A5A9A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uiPriority w:val="9"/>
    <w:rsid w:val="009F09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Prrafodelista">
    <w:name w:val="List Paragraph"/>
    <w:basedOn w:val="Normal"/>
    <w:uiPriority w:val="34"/>
    <w:qFormat/>
    <w:rsid w:val="007301A2"/>
    <w:pPr>
      <w:ind w:left="720"/>
      <w:contextualSpacing/>
    </w:pPr>
  </w:style>
  <w:style w:type="paragraph" w:customStyle="1" w:styleId="Default">
    <w:name w:val="Default"/>
    <w:rsid w:val="00E44FB2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character" w:styleId="Hipervnculo">
    <w:name w:val="Hyperlink"/>
    <w:basedOn w:val="Fuentedeprrafopredeter"/>
    <w:uiPriority w:val="99"/>
    <w:unhideWhenUsed/>
    <w:rsid w:val="00351F8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759B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202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5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YW61y36gs1Xtj9yb6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forms.gle/YW61y36gs1Xtj9yb6" TargetMode="External"/><Relationship Id="rId12" Type="http://schemas.openxmlformats.org/officeDocument/2006/relationships/image" Target="media/image30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.Ext.Universitaria\Downloads\D&#237;ptico%20Ritmos%20Latinos%202015-2016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C4F04-BA76-4B58-BB09-F9DF6C8F8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Díptico Ritmos Latinos 2015-2016</Template>
  <TotalTime>25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V.Ext.Universitaria</dc:creator>
  <cp:lastModifiedBy>hp</cp:lastModifiedBy>
  <cp:revision>14</cp:revision>
  <cp:lastPrinted>2022-10-14T08:10:00Z</cp:lastPrinted>
  <dcterms:created xsi:type="dcterms:W3CDTF">2022-11-19T17:32:00Z</dcterms:created>
  <dcterms:modified xsi:type="dcterms:W3CDTF">2023-02-07T12:59:00Z</dcterms:modified>
</cp:coreProperties>
</file>