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57E72" w14:textId="761E65E9" w:rsidR="00643D4F" w:rsidRDefault="00E07586" w:rsidP="00AD7794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E9356A" wp14:editId="1F94BC60">
                <wp:simplePos x="0" y="0"/>
                <wp:positionH relativeFrom="column">
                  <wp:posOffset>6985</wp:posOffset>
                </wp:positionH>
                <wp:positionV relativeFrom="paragraph">
                  <wp:posOffset>108487</wp:posOffset>
                </wp:positionV>
                <wp:extent cx="5145405" cy="266065"/>
                <wp:effectExtent l="0" t="0" r="0" b="635"/>
                <wp:wrapNone/>
                <wp:docPr id="20" name="20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5405" cy="2660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D4ADB3" w14:textId="77777777" w:rsidR="00CA7E9F" w:rsidRPr="000E4456" w:rsidRDefault="00CA7E9F" w:rsidP="00643D4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INSCRIPCIÓN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.55pt;margin-top:8.55pt;width:405.15pt;height:20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" fillcolor="#1c1a10 [334]" stroked="f" strokeweight="2pt">
                <v:path arrowok="t"/>
                <v:textbox inset="0,0,0,0">
                  <w:txbxContent>
                    <w:p w14:paraId="0AD4ADB3" w14:textId="77777777" w:rsidR="00CA7E9F" w:rsidRPr="000E4456" w:rsidRDefault="00CA7E9F" w:rsidP="00643D4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INSCRIPCIÓN</w:t>
                      </w:r>
                    </w:p>
                  </w:txbxContent>
                </v:textbox>
              </v:rect>
            </w:pict>
          </mc:Fallback>
        </mc:AlternateContent>
      </w:r>
      <w:r w:rsidR="00603FF5">
        <w:rPr>
          <w:noProof/>
        </w:rPr>
        <w:drawing>
          <wp:anchor distT="0" distB="0" distL="114300" distR="114300" simplePos="0" relativeHeight="251677696" behindDoc="1" locked="0" layoutInCell="1" allowOverlap="1" wp14:anchorId="1AEF0032" wp14:editId="0C4715DB">
            <wp:simplePos x="0" y="0"/>
            <wp:positionH relativeFrom="column">
              <wp:posOffset>9183370</wp:posOffset>
            </wp:positionH>
            <wp:positionV relativeFrom="paragraph">
              <wp:posOffset>45720</wp:posOffset>
            </wp:positionV>
            <wp:extent cx="723900" cy="723900"/>
            <wp:effectExtent l="0" t="0" r="12700" b="12700"/>
            <wp:wrapThrough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hrough>
            <wp:docPr id="46" name="Imagen 46" descr="FAEDU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EDUM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F5">
        <w:rPr>
          <w:noProof/>
        </w:rPr>
        <w:drawing>
          <wp:anchor distT="0" distB="0" distL="114300" distR="114300" simplePos="0" relativeHeight="251676672" behindDoc="1" locked="0" layoutInCell="1" allowOverlap="1" wp14:anchorId="6E4A5FF9" wp14:editId="4AB6207F">
            <wp:simplePos x="0" y="0"/>
            <wp:positionH relativeFrom="column">
              <wp:posOffset>5337810</wp:posOffset>
            </wp:positionH>
            <wp:positionV relativeFrom="paragraph">
              <wp:posOffset>139156</wp:posOffset>
            </wp:positionV>
            <wp:extent cx="2237105" cy="625475"/>
            <wp:effectExtent l="0" t="0" r="0" b="9525"/>
            <wp:wrapThrough wrapText="bothSides">
              <wp:wrapPolygon edited="0">
                <wp:start x="1471" y="0"/>
                <wp:lineTo x="0" y="3509"/>
                <wp:lineTo x="0" y="16666"/>
                <wp:lineTo x="1717" y="21052"/>
                <wp:lineTo x="4414" y="21052"/>
                <wp:lineTo x="21336" y="17543"/>
                <wp:lineTo x="21336" y="3509"/>
                <wp:lineTo x="4660" y="0"/>
                <wp:lineTo x="1471" y="0"/>
              </wp:wrapPolygon>
            </wp:wrapThrough>
            <wp:docPr id="45" name="Imagen 45" descr="u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g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04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65A1F9" wp14:editId="21440B11">
                <wp:simplePos x="0" y="0"/>
                <wp:positionH relativeFrom="column">
                  <wp:posOffset>-17054</wp:posOffset>
                </wp:positionH>
                <wp:positionV relativeFrom="paragraph">
                  <wp:posOffset>-4173</wp:posOffset>
                </wp:positionV>
                <wp:extent cx="5145949" cy="5813425"/>
                <wp:effectExtent l="0" t="0" r="10795" b="3175"/>
                <wp:wrapNone/>
                <wp:docPr id="19" name="19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5949" cy="5813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19 Rectángulo" o:spid="_x0000_s1026" style="position:absolute;margin-left:-1.3pt;margin-top:-.3pt;width:405.2pt;height:45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" fillcolor="#e0e0e0" stroked="f" strokeweight="2pt">
                <v:path arrowok="t"/>
              </v:rect>
            </w:pict>
          </mc:Fallback>
        </mc:AlternateContent>
      </w:r>
      <w:r w:rsidR="00FA2E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8D83F9" wp14:editId="7FBAB223">
                <wp:simplePos x="0" y="0"/>
                <wp:positionH relativeFrom="column">
                  <wp:posOffset>-5015230</wp:posOffset>
                </wp:positionH>
                <wp:positionV relativeFrom="paragraph">
                  <wp:posOffset>-20267930</wp:posOffset>
                </wp:positionV>
                <wp:extent cx="10334625" cy="7200900"/>
                <wp:effectExtent l="0" t="0" r="9525" b="0"/>
                <wp:wrapNone/>
                <wp:docPr id="36" name="3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34625" cy="7200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4DB9269" id="36 Rectángulo" o:spid="_x0000_s1026" style="position:absolute;margin-left:-394.9pt;margin-top:-1595.85pt;width:813.75pt;height:5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" fillcolor="#e0e0e0" stroked="f" strokeweight="2pt">
                <v:path arrowok="t"/>
              </v:rect>
            </w:pict>
          </mc:Fallback>
        </mc:AlternateContent>
      </w:r>
    </w:p>
    <w:p w14:paraId="7090B3E7" w14:textId="073898A1" w:rsidR="00643D4F" w:rsidRDefault="00257C24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E9C4C9" wp14:editId="4A6955F4">
                <wp:simplePos x="0" y="0"/>
                <wp:positionH relativeFrom="column">
                  <wp:posOffset>93345</wp:posOffset>
                </wp:positionH>
                <wp:positionV relativeFrom="paragraph">
                  <wp:posOffset>55245</wp:posOffset>
                </wp:positionV>
                <wp:extent cx="4899025" cy="492125"/>
                <wp:effectExtent l="0" t="0" r="0" b="0"/>
                <wp:wrapNone/>
                <wp:docPr id="25" name="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9025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AF8B87" w14:textId="60DC5407" w:rsidR="00CA7E9F" w:rsidRPr="00115CA8" w:rsidRDefault="00257C24" w:rsidP="00643D4F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I</w:t>
                            </w:r>
                            <w:r w:rsidR="00CA7E9F" w:rsidRPr="00115CA8">
                              <w:rPr>
                                <w:b/>
                                <w:color w:val="0070C0"/>
                              </w:rPr>
                              <w:t xml:space="preserve">nscripción: </w:t>
                            </w:r>
                          </w:p>
                          <w:p w14:paraId="0F7313CE" w14:textId="2FF88D6A" w:rsidR="00CA7E9F" w:rsidRPr="00115CA8" w:rsidRDefault="00E003D8" w:rsidP="00643D4F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115CA8">
                              <w:rPr>
                                <w:color w:val="000000" w:themeColor="text1"/>
                              </w:rPr>
                              <w:t>Desde el 23 de octubre al 9</w:t>
                            </w:r>
                            <w:r w:rsidR="00CA7E9F" w:rsidRPr="00115CA8">
                              <w:rPr>
                                <w:color w:val="000000" w:themeColor="text1"/>
                              </w:rPr>
                              <w:t xml:space="preserve"> de </w:t>
                            </w:r>
                            <w:r w:rsidRPr="00115CA8">
                              <w:rPr>
                                <w:color w:val="000000" w:themeColor="text1"/>
                              </w:rPr>
                              <w:t xml:space="preserve">noviembre </w:t>
                            </w:r>
                            <w:r w:rsidR="00CA7E9F" w:rsidRPr="00115CA8">
                              <w:rPr>
                                <w:color w:val="000000" w:themeColor="text1"/>
                              </w:rPr>
                              <w:t>de 2017</w:t>
                            </w:r>
                          </w:p>
                          <w:p w14:paraId="4CCB853A" w14:textId="77777777" w:rsidR="00CA7E9F" w:rsidRDefault="00CA7E9F" w:rsidP="00643D4F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14:paraId="36C2CF2C" w14:textId="77777777" w:rsidR="00CA7E9F" w:rsidRPr="00F71C0D" w:rsidRDefault="00CA7E9F" w:rsidP="00643D4F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25 Cuadro de texto" o:spid="_x0000_s1027" type="#_x0000_t202" style="position:absolute;margin-left:7.35pt;margin-top:4.35pt;width:385.75pt;height:3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" filled="f" stroked="f" strokeweight=".5pt">
                <v:path arrowok="t"/>
                <v:textbox>
                  <w:txbxContent>
                    <w:p w14:paraId="70AF8B87" w14:textId="60DC5407" w:rsidR="00CA7E9F" w:rsidRPr="00115CA8" w:rsidRDefault="00257C24" w:rsidP="00643D4F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I</w:t>
                      </w:r>
                      <w:bookmarkStart w:id="1" w:name="_GoBack"/>
                      <w:bookmarkEnd w:id="1"/>
                      <w:r w:rsidR="00CA7E9F" w:rsidRPr="00115CA8">
                        <w:rPr>
                          <w:b/>
                          <w:color w:val="0070C0"/>
                        </w:rPr>
                        <w:t xml:space="preserve">nscripción: </w:t>
                      </w:r>
                    </w:p>
                    <w:p w14:paraId="0F7313CE" w14:textId="2FF88D6A" w:rsidR="00CA7E9F" w:rsidRPr="00115CA8" w:rsidRDefault="00E003D8" w:rsidP="00643D4F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115CA8">
                        <w:rPr>
                          <w:color w:val="000000" w:themeColor="text1"/>
                        </w:rPr>
                        <w:t>Desde el 23 de octubre al 9</w:t>
                      </w:r>
                      <w:r w:rsidR="00CA7E9F" w:rsidRPr="00115CA8">
                        <w:rPr>
                          <w:color w:val="000000" w:themeColor="text1"/>
                        </w:rPr>
                        <w:t xml:space="preserve"> de </w:t>
                      </w:r>
                      <w:r w:rsidRPr="00115CA8">
                        <w:rPr>
                          <w:color w:val="000000" w:themeColor="text1"/>
                        </w:rPr>
                        <w:t xml:space="preserve">noviembre </w:t>
                      </w:r>
                      <w:r w:rsidR="00CA7E9F" w:rsidRPr="00115CA8">
                        <w:rPr>
                          <w:color w:val="000000" w:themeColor="text1"/>
                        </w:rPr>
                        <w:t>de 2017</w:t>
                      </w:r>
                    </w:p>
                    <w:p w14:paraId="4CCB853A" w14:textId="77777777" w:rsidR="00CA7E9F" w:rsidRDefault="00CA7E9F" w:rsidP="00643D4F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14:paraId="36C2CF2C" w14:textId="77777777" w:rsidR="00CA7E9F" w:rsidRPr="00F71C0D" w:rsidRDefault="00CA7E9F" w:rsidP="00643D4F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52A99D" w14:textId="4291AE14" w:rsidR="00643D4F" w:rsidRDefault="00030E76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1D96FB" wp14:editId="538EB174">
                <wp:simplePos x="0" y="0"/>
                <wp:positionH relativeFrom="column">
                  <wp:posOffset>40445</wp:posOffset>
                </wp:positionH>
                <wp:positionV relativeFrom="paragraph">
                  <wp:posOffset>162999</wp:posOffset>
                </wp:positionV>
                <wp:extent cx="4899025" cy="712833"/>
                <wp:effectExtent l="0" t="0" r="0" b="0"/>
                <wp:wrapNone/>
                <wp:docPr id="26" name="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9025" cy="712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0D3B7E" w14:textId="77777777" w:rsidR="00CA7E9F" w:rsidRPr="00115CA8" w:rsidRDefault="00CA7E9F" w:rsidP="00643D4F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115CA8">
                              <w:rPr>
                                <w:b/>
                                <w:color w:val="0070C0"/>
                              </w:rPr>
                              <w:t>Lugar de inscripción:</w:t>
                            </w:r>
                          </w:p>
                          <w:p w14:paraId="7BB0279D" w14:textId="48C10419" w:rsidR="00CA7E9F" w:rsidRPr="00115CA8" w:rsidRDefault="00CA7E9F" w:rsidP="00643D4F">
                            <w:pPr>
                              <w:spacing w:after="0" w:line="240" w:lineRule="auto"/>
                            </w:pPr>
                            <w:r w:rsidRPr="00115CA8">
                              <w:t>Despacho n</w:t>
                            </w:r>
                            <w:proofErr w:type="gramStart"/>
                            <w:r w:rsidRPr="00115CA8">
                              <w:t>.º</w:t>
                            </w:r>
                            <w:proofErr w:type="gramEnd"/>
                            <w:r w:rsidRPr="00115CA8">
                              <w:t xml:space="preserve"> 116: administrativa adjunta a cargos de la Facultad de Educación y Humanidades (D. ª Ana</w:t>
                            </w:r>
                            <w:r w:rsidR="00115CA8" w:rsidRPr="00115CA8">
                              <w:t xml:space="preserve"> M.ª</w:t>
                            </w:r>
                            <w:r w:rsidRPr="00115CA8">
                              <w:t xml:space="preserve"> Muñoz).</w:t>
                            </w:r>
                            <w:r w:rsidRPr="00115CA8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26 Cuadro de texto" o:spid="_x0000_s1028" type="#_x0000_t202" style="position:absolute;margin-left:3.2pt;margin-top:12.85pt;width:385.75pt;height:56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" filled="f" stroked="f" strokeweight=".5pt">
                <v:path arrowok="t"/>
                <v:textbox>
                  <w:txbxContent>
                    <w:p w14:paraId="290D3B7E" w14:textId="77777777" w:rsidR="00CA7E9F" w:rsidRPr="00115CA8" w:rsidRDefault="00CA7E9F" w:rsidP="00643D4F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115CA8">
                        <w:rPr>
                          <w:b/>
                          <w:color w:val="0070C0"/>
                        </w:rPr>
                        <w:t>Lugar de inscripción:</w:t>
                      </w:r>
                    </w:p>
                    <w:p w14:paraId="7BB0279D" w14:textId="48C10419" w:rsidR="00CA7E9F" w:rsidRPr="00115CA8" w:rsidRDefault="00CA7E9F" w:rsidP="00643D4F">
                      <w:pPr>
                        <w:spacing w:after="0" w:line="240" w:lineRule="auto"/>
                      </w:pPr>
                      <w:r w:rsidRPr="00115CA8">
                        <w:t>Despacho n.º 116: administrativa adjunta a cargos de la Facultad de Educación y Humanidades (D. ª Ana</w:t>
                      </w:r>
                      <w:r w:rsidR="00115CA8" w:rsidRPr="00115CA8">
                        <w:t xml:space="preserve"> M.ª</w:t>
                      </w:r>
                      <w:r w:rsidRPr="00115CA8">
                        <w:t xml:space="preserve"> Muñoz).</w:t>
                      </w:r>
                      <w:r w:rsidRPr="00115CA8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041E040" w14:textId="69D01253" w:rsidR="005F6135" w:rsidRDefault="007C75C8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41F3105" wp14:editId="6502154D">
                <wp:simplePos x="0" y="0"/>
                <wp:positionH relativeFrom="column">
                  <wp:posOffset>5150485</wp:posOffset>
                </wp:positionH>
                <wp:positionV relativeFrom="paragraph">
                  <wp:posOffset>26761</wp:posOffset>
                </wp:positionV>
                <wp:extent cx="1330325" cy="6280785"/>
                <wp:effectExtent l="0" t="0" r="15875" b="18415"/>
                <wp:wrapNone/>
                <wp:docPr id="17" name="17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325" cy="62807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25400" cap="flat" cmpd="sng" algn="ctr">
                          <a:solidFill>
                            <a:schemeClr val="bg2">
                              <a:lumMod val="1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5BAAB7" w14:textId="77777777" w:rsidR="00CA7E9F" w:rsidRDefault="00CA7E9F" w:rsidP="00B54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17 Rectángulo" o:spid="_x0000_s1029" style="position:absolute;margin-left:405.55pt;margin-top:2.1pt;width:104.75pt;height:494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" fillcolor="#1c1a10 [334]" strokecolor="#1c1a10 [334]" strokeweight="2pt">
                <v:path arrowok="t"/>
                <v:textbox inset="0,,0">
                  <w:txbxContent>
                    <w:p w14:paraId="315BAAB7" w14:textId="77777777" w:rsidR="00CA7E9F" w:rsidRDefault="00CA7E9F" w:rsidP="00B541D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A5951B" wp14:editId="698C46B0">
                <wp:simplePos x="0" y="0"/>
                <wp:positionH relativeFrom="column">
                  <wp:posOffset>4905375</wp:posOffset>
                </wp:positionH>
                <wp:positionV relativeFrom="paragraph">
                  <wp:posOffset>307340</wp:posOffset>
                </wp:positionV>
                <wp:extent cx="1594485" cy="5888355"/>
                <wp:effectExtent l="0" t="0" r="0" b="4445"/>
                <wp:wrapThrough wrapText="bothSides">
                  <wp:wrapPolygon edited="0">
                    <wp:start x="21256" y="21600"/>
                    <wp:lineTo x="21256" y="77"/>
                    <wp:lineTo x="955" y="77"/>
                    <wp:lineTo x="611" y="21600"/>
                    <wp:lineTo x="21256" y="21600"/>
                  </wp:wrapPolygon>
                </wp:wrapThrough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94485" cy="588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6BB81E9" w14:textId="77777777" w:rsidR="00CA7E9F" w:rsidRPr="00B541D1" w:rsidRDefault="00CA7E9F" w:rsidP="00B541D1">
                            <w:pPr>
                              <w:jc w:val="center"/>
                              <w:rPr>
                                <w:sz w:val="180"/>
                                <w:szCs w:val="180"/>
                              </w:rPr>
                            </w:pPr>
                            <w:proofErr w:type="gramStart"/>
                            <w:r w:rsidRPr="00B541D1">
                              <w:rPr>
                                <w:rFonts w:ascii="Lucida Bright" w:hAnsi="Lucida Bright"/>
                                <w:b/>
                                <w:color w:val="FFFFFF"/>
                                <w:spacing w:val="240"/>
                                <w:position w:val="-12"/>
                                <w:sz w:val="180"/>
                                <w:szCs w:val="180"/>
                              </w:rPr>
                              <w:t>curso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uadro de texto 47" o:spid="_x0000_s1030" type="#_x0000_t202" style="position:absolute;margin-left:386.25pt;margin-top:24.2pt;width:125.55pt;height:463.6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" filled="f" stroked="f">
                <v:textbox style="layout-flow:vertical-ideographic">
                  <w:txbxContent>
                    <w:p w14:paraId="36BB81E9" w14:textId="77777777" w:rsidR="00CA7E9F" w:rsidRPr="00B541D1" w:rsidRDefault="00CA7E9F" w:rsidP="00B541D1">
                      <w:pPr>
                        <w:jc w:val="center"/>
                        <w:rPr>
                          <w:sz w:val="180"/>
                          <w:szCs w:val="180"/>
                        </w:rPr>
                      </w:pPr>
                      <w:r w:rsidRPr="00B541D1">
                        <w:rPr>
                          <w:rFonts w:ascii="Lucida Bright" w:hAnsi="Lucida Bright"/>
                          <w:b/>
                          <w:color w:val="FFFFFF"/>
                          <w:spacing w:val="240"/>
                          <w:position w:val="-12"/>
                          <w:sz w:val="180"/>
                          <w:szCs w:val="180"/>
                        </w:rPr>
                        <w:t>curso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F4390">
        <w:rPr>
          <w:noProof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0656A5DE" wp14:editId="39EEC577">
                <wp:simplePos x="0" y="0"/>
                <wp:positionH relativeFrom="column">
                  <wp:posOffset>6383655</wp:posOffset>
                </wp:positionH>
                <wp:positionV relativeFrom="paragraph">
                  <wp:posOffset>22225</wp:posOffset>
                </wp:positionV>
                <wp:extent cx="4116705" cy="3700145"/>
                <wp:effectExtent l="0" t="0" r="0" b="8255"/>
                <wp:wrapSquare wrapText="bothSides"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6705" cy="37001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E8F62" w14:textId="75644AC3" w:rsidR="00D73857" w:rsidRDefault="008C7AF1" w:rsidP="004F4390">
                            <w:pPr>
                              <w:ind w:right="-44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82808" wp14:editId="18EFADCB">
                                  <wp:extent cx="3797601" cy="3456396"/>
                                  <wp:effectExtent l="0" t="0" r="12700" b="0"/>
                                  <wp:docPr id="55" name="Imagen 55" descr="../../../../../Desktop/Rodilla-Mangas-1-Par-Apoyo-y-Compresi-n-para-el-Levantamiento-de-Pesas-Powerlifting-y-CrossFit.jpg_640x6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../../../../../Desktop/Rodilla-Mangas-1-Par-Apoyo-y-Compresi-n-para-el-Levantamiento-de-Pesas-Powerlifting-y-CrossFit.jpg_640x6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575" t="-1247" r="169" b="5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601" cy="3456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Cuadro de texto 49" o:spid="_x0000_s1031" type="#_x0000_t202" style="position:absolute;margin-left:502.65pt;margin-top:1.75pt;width:324.15pt;height:291.35pt;z-index:2516449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" fillcolor="black [3213]" stroked="f">
                <v:textbox style="mso-fit-shape-to-text:t">
                  <w:txbxContent>
                    <w:p w14:paraId="37FE8F62" w14:textId="75644AC3" w:rsidR="00D73857" w:rsidRDefault="008C7AF1" w:rsidP="004F4390">
                      <w:pPr>
                        <w:ind w:right="-44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982808" wp14:editId="18EFADCB">
                            <wp:extent cx="3797601" cy="3456396"/>
                            <wp:effectExtent l="0" t="0" r="12700" b="0"/>
                            <wp:docPr id="55" name="Imagen 55" descr="../../../../../Desktop/Rodilla-Mangas-1-Par-Apoyo-y-Compresi-n-para-el-Levantamiento-de-Pesas-Powerlifting-y-CrossFit.jpg_640x6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../../../../../Desktop/Rodilla-Mangas-1-Par-Apoyo-y-Compresi-n-para-el-Levantamiento-de-Pesas-Powerlifting-y-CrossFit.jpg_640x6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575" t="-1247" r="169" b="50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7601" cy="3456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439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AFD579" wp14:editId="22C408E4">
                <wp:simplePos x="0" y="0"/>
                <wp:positionH relativeFrom="column">
                  <wp:posOffset>6617970</wp:posOffset>
                </wp:positionH>
                <wp:positionV relativeFrom="paragraph">
                  <wp:posOffset>261711</wp:posOffset>
                </wp:positionV>
                <wp:extent cx="3430905" cy="2966085"/>
                <wp:effectExtent l="0" t="0" r="0" b="5715"/>
                <wp:wrapThrough wrapText="bothSides">
                  <wp:wrapPolygon edited="0">
                    <wp:start x="160" y="0"/>
                    <wp:lineTo x="160" y="21457"/>
                    <wp:lineTo x="21268" y="21457"/>
                    <wp:lineTo x="21268" y="0"/>
                    <wp:lineTo x="160" y="0"/>
                  </wp:wrapPolygon>
                </wp:wrapThrough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905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E2E0B1" w14:textId="6082A402" w:rsidR="00CA7E9F" w:rsidRPr="00603FF5" w:rsidRDefault="00CA7E9F" w:rsidP="00531569">
                            <w:pPr>
                              <w:spacing w:line="240" w:lineRule="auto"/>
                              <w:rPr>
                                <w:rFonts w:ascii="Impact" w:hAnsi="Impact"/>
                                <w:color w:val="C4BC96" w:themeColor="background2" w:themeShade="BF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3FF5">
                              <w:rPr>
                                <w:rFonts w:ascii="Impact" w:hAnsi="Impact"/>
                                <w:color w:val="C4BC96" w:themeColor="background2" w:themeShade="BF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Entrenamiento de alta intensidad desde un enfoque saludable</w:t>
                            </w:r>
                          </w:p>
                          <w:p w14:paraId="3A5EFF0E" w14:textId="7512B70C" w:rsidR="00CA7E9F" w:rsidRPr="00603FF5" w:rsidRDefault="00CA7E9F" w:rsidP="00531569">
                            <w:pPr>
                              <w:spacing w:line="240" w:lineRule="auto"/>
                              <w:rPr>
                                <w:rFonts w:ascii="Impact" w:hAnsi="Impact"/>
                                <w:color w:val="C4BC96" w:themeColor="background2" w:themeShade="BF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3FF5">
                              <w:rPr>
                                <w:rFonts w:ascii="Impact" w:hAnsi="Impact"/>
                                <w:color w:val="C4BC96" w:themeColor="background2" w:themeShade="BF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Bloque I</w:t>
                            </w:r>
                          </w:p>
                          <w:p w14:paraId="5C9E15A3" w14:textId="77777777" w:rsidR="001C3056" w:rsidRPr="001C3056" w:rsidRDefault="001C3056" w:rsidP="00531569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i/>
                                <w:color w:val="DDD9C3" w:themeColor="background2" w:themeShade="E6"/>
                                <w:sz w:val="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396804" w14:textId="08D92223" w:rsidR="00E94E0F" w:rsidRPr="00603FF5" w:rsidRDefault="00E94E0F" w:rsidP="00531569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i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3FF5">
                              <w:rPr>
                                <w:rFonts w:cs="Calibri"/>
                                <w:b/>
                                <w:i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Entrenamiento </w:t>
                            </w:r>
                            <w:proofErr w:type="spellStart"/>
                            <w:r w:rsidRPr="00603FF5">
                              <w:rPr>
                                <w:rFonts w:cs="Calibri"/>
                                <w:b/>
                                <w:i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cardiometabólico</w:t>
                            </w:r>
                            <w:proofErr w:type="spellEnd"/>
                            <w:r w:rsidRPr="00603FF5">
                              <w:rPr>
                                <w:rFonts w:cs="Calibri"/>
                                <w:b/>
                                <w:i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 levantamientos olímpicos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uadro de texto 56" o:spid="_x0000_s1032" type="#_x0000_t202" style="position:absolute;margin-left:521.1pt;margin-top:20.6pt;width:270.15pt;height:233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" filled="f" stroked="f">
                <v:textbox>
                  <w:txbxContent>
                    <w:p w14:paraId="06E2E0B1" w14:textId="6082A402" w:rsidR="00CA7E9F" w:rsidRPr="00603FF5" w:rsidRDefault="00CA7E9F" w:rsidP="00531569">
                      <w:pPr>
                        <w:spacing w:line="240" w:lineRule="auto"/>
                        <w:rPr>
                          <w:rFonts w:ascii="Impact" w:hAnsi="Impact"/>
                          <w:color w:val="C4BC96" w:themeColor="background2" w:themeShade="BF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3FF5">
                        <w:rPr>
                          <w:rFonts w:ascii="Impact" w:hAnsi="Impact"/>
                          <w:color w:val="C4BC96" w:themeColor="background2" w:themeShade="BF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Entrenamiento de alta intensidad desde un enfoque saludable</w:t>
                      </w:r>
                    </w:p>
                    <w:p w14:paraId="3A5EFF0E" w14:textId="7512B70C" w:rsidR="00CA7E9F" w:rsidRPr="00603FF5" w:rsidRDefault="00CA7E9F" w:rsidP="00531569">
                      <w:pPr>
                        <w:spacing w:line="240" w:lineRule="auto"/>
                        <w:rPr>
                          <w:rFonts w:ascii="Impact" w:hAnsi="Impact"/>
                          <w:color w:val="C4BC96" w:themeColor="background2" w:themeShade="BF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3FF5">
                        <w:rPr>
                          <w:rFonts w:ascii="Impact" w:hAnsi="Impact"/>
                          <w:color w:val="C4BC96" w:themeColor="background2" w:themeShade="BF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Bloque I</w:t>
                      </w:r>
                    </w:p>
                    <w:p w14:paraId="5C9E15A3" w14:textId="77777777" w:rsidR="001C3056" w:rsidRPr="001C3056" w:rsidRDefault="001C3056" w:rsidP="00531569">
                      <w:pPr>
                        <w:spacing w:line="240" w:lineRule="auto"/>
                        <w:rPr>
                          <w:rFonts w:cs="Calibri"/>
                          <w:b/>
                          <w:i/>
                          <w:color w:val="DDD9C3" w:themeColor="background2" w:themeShade="E6"/>
                          <w:sz w:val="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C396804" w14:textId="08D92223" w:rsidR="00E94E0F" w:rsidRPr="00603FF5" w:rsidRDefault="00E94E0F" w:rsidP="00531569">
                      <w:pPr>
                        <w:spacing w:line="240" w:lineRule="auto"/>
                        <w:rPr>
                          <w:rFonts w:cs="Calibri"/>
                          <w:b/>
                          <w:i/>
                          <w:color w:val="FFFFFF" w:themeColor="background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3FF5">
                        <w:rPr>
                          <w:rFonts w:cs="Calibri"/>
                          <w:b/>
                          <w:i/>
                          <w:color w:val="FFFFFF" w:themeColor="background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Entrenamiento cardiometabólico y levantamientos olímpicos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94F3A2" wp14:editId="585373FA">
                <wp:simplePos x="0" y="0"/>
                <wp:positionH relativeFrom="column">
                  <wp:posOffset>5173980</wp:posOffset>
                </wp:positionH>
                <wp:positionV relativeFrom="paragraph">
                  <wp:posOffset>121285</wp:posOffset>
                </wp:positionV>
                <wp:extent cx="1308735" cy="5991225"/>
                <wp:effectExtent l="0" t="0" r="5715" b="0"/>
                <wp:wrapNone/>
                <wp:docPr id="18" name="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599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04A1B5" w14:textId="77777777" w:rsidR="00CA7E9F" w:rsidRPr="000D45CA" w:rsidRDefault="00CA7E9F" w:rsidP="00F7489A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hAnsi="Lucida Bright"/>
                                <w:b/>
                                <w:color w:val="FFFFFF"/>
                                <w:spacing w:val="240"/>
                                <w:position w:val="-12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0D45CA">
                              <w:rPr>
                                <w:rFonts w:ascii="Lucida Bright" w:hAnsi="Lucida Bright"/>
                                <w:b/>
                                <w:color w:val="FFFFFF"/>
                                <w:spacing w:val="240"/>
                                <w:position w:val="-12"/>
                                <w:sz w:val="144"/>
                                <w:szCs w:val="144"/>
                              </w:rPr>
                              <w:t>curso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0" tIns="108000" rIns="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18 Cuadro de texto" o:spid="_x0000_s1033" type="#_x0000_t202" style="position:absolute;margin-left:407.4pt;margin-top:9.55pt;width:103.05pt;height:47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" filled="f" stroked="f" strokeweight=".5pt">
                <v:path arrowok="t"/>
                <v:textbox style="layout-flow:vertical;mso-layout-flow-alt:bottom-to-top" inset="0,3mm,0,3mm">
                  <w:txbxContent>
                    <w:p w14:paraId="5704A1B5" w14:textId="77777777" w:rsidR="00CA7E9F" w:rsidRPr="000D45CA" w:rsidRDefault="00CA7E9F" w:rsidP="00F7489A">
                      <w:pPr>
                        <w:spacing w:after="0" w:line="240" w:lineRule="auto"/>
                        <w:jc w:val="center"/>
                        <w:rPr>
                          <w:rFonts w:ascii="Lucida Bright" w:hAnsi="Lucida Bright"/>
                          <w:b/>
                          <w:color w:val="FFFFFF"/>
                          <w:spacing w:val="240"/>
                          <w:position w:val="-12"/>
                          <w:sz w:val="144"/>
                          <w:szCs w:val="144"/>
                        </w:rPr>
                      </w:pPr>
                      <w:r w:rsidRPr="000D45CA">
                        <w:rPr>
                          <w:rFonts w:ascii="Lucida Bright" w:hAnsi="Lucida Bright"/>
                          <w:b/>
                          <w:color w:val="FFFFFF"/>
                          <w:spacing w:val="240"/>
                          <w:position w:val="-12"/>
                          <w:sz w:val="144"/>
                          <w:szCs w:val="144"/>
                        </w:rPr>
                        <w:t>curso</w:t>
                      </w:r>
                    </w:p>
                  </w:txbxContent>
                </v:textbox>
              </v:shape>
            </w:pict>
          </mc:Fallback>
        </mc:AlternateContent>
      </w:r>
    </w:p>
    <w:p w14:paraId="0A44C69A" w14:textId="2527C7DC" w:rsidR="005F6135" w:rsidRPr="005F6135" w:rsidRDefault="00E94E0F" w:rsidP="005F613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89CC87" wp14:editId="3DC8D01A">
                <wp:simplePos x="0" y="0"/>
                <wp:positionH relativeFrom="column">
                  <wp:posOffset>90805</wp:posOffset>
                </wp:positionH>
                <wp:positionV relativeFrom="paragraph">
                  <wp:posOffset>223080</wp:posOffset>
                </wp:positionV>
                <wp:extent cx="4972050" cy="1863725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86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72637" w14:textId="77777777" w:rsidR="00CA7E9F" w:rsidRPr="00CA7E9F" w:rsidRDefault="00CA7E9F" w:rsidP="00DC212C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CA7E9F">
                              <w:rPr>
                                <w:b/>
                                <w:color w:val="0070C0"/>
                              </w:rPr>
                              <w:t xml:space="preserve">Duración del curso: </w:t>
                            </w:r>
                          </w:p>
                          <w:p w14:paraId="4351BF9B" w14:textId="3D821330" w:rsidR="00CA7E9F" w:rsidRPr="00CA7E9F" w:rsidRDefault="00CA7E9F" w:rsidP="00DC212C">
                            <w:pPr>
                              <w:spacing w:after="0" w:line="240" w:lineRule="auto"/>
                            </w:pPr>
                            <w:r w:rsidRPr="00CA7E9F">
                              <w:t xml:space="preserve">El alumno debe computar 50 horas teórico-prácticas: </w:t>
                            </w:r>
                          </w:p>
                          <w:p w14:paraId="32307CEB" w14:textId="6FC72E50" w:rsidR="00CA7E9F" w:rsidRPr="00CA7E9F" w:rsidRDefault="00E003D8" w:rsidP="00115CA8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hanging="357"/>
                              <w:rPr>
                                <w:color w:val="FF0000"/>
                              </w:rPr>
                            </w:pPr>
                            <w:r>
                              <w:t>25</w:t>
                            </w:r>
                            <w:r w:rsidR="00CA7E9F" w:rsidRPr="00CA7E9F">
                              <w:t xml:space="preserve"> horas formación </w:t>
                            </w:r>
                            <w:r>
                              <w:t>presencial</w:t>
                            </w:r>
                          </w:p>
                          <w:p w14:paraId="27411996" w14:textId="0509E321" w:rsidR="00CA7E9F" w:rsidRPr="00E003D8" w:rsidRDefault="00E003D8" w:rsidP="00115CA8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hanging="357"/>
                            </w:pPr>
                            <w:r>
                              <w:t>10</w:t>
                            </w:r>
                            <w:r w:rsidR="00CA7E9F" w:rsidRPr="00CA7E9F">
                              <w:t xml:space="preserve"> horas actividades de aprendizaje </w:t>
                            </w:r>
                            <w:r w:rsidR="00CA7E9F" w:rsidRPr="00E003D8">
                              <w:rPr>
                                <w:color w:val="000000" w:themeColor="text1"/>
                              </w:rPr>
                              <w:t>autónomo</w:t>
                            </w:r>
                            <w:r w:rsidRPr="00E003D8">
                              <w:rPr>
                                <w:color w:val="000000" w:themeColor="text1"/>
                              </w:rPr>
                              <w:t>-supervisado</w:t>
                            </w:r>
                          </w:p>
                          <w:p w14:paraId="412ECD3A" w14:textId="24D59D7B" w:rsidR="00115CA8" w:rsidRDefault="00E003D8" w:rsidP="00257C24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hanging="357"/>
                            </w:pPr>
                            <w:r>
                              <w:t>15 horas tutoría y evaluación</w:t>
                            </w:r>
                          </w:p>
                          <w:p w14:paraId="0BD93537" w14:textId="4507A022" w:rsidR="00CA7E9F" w:rsidRPr="00CA7E9F" w:rsidRDefault="002A46DD" w:rsidP="00115CA8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0" w:hanging="357"/>
                            </w:pPr>
                            <w:r w:rsidRPr="00115CA8">
                              <w:rPr>
                                <w:b/>
                                <w:color w:val="0070C0"/>
                              </w:rPr>
                              <w:t>Fechas presenciales</w:t>
                            </w:r>
                            <w:r w:rsidR="00CA7E9F" w:rsidRPr="00115CA8">
                              <w:rPr>
                                <w:b/>
                                <w:color w:val="0070C0"/>
                              </w:rPr>
                              <w:t>:</w:t>
                            </w:r>
                          </w:p>
                          <w:p w14:paraId="29B2C123" w14:textId="477638BD" w:rsidR="00CA7E9F" w:rsidRPr="003E2766" w:rsidRDefault="00E003D8" w:rsidP="00115CA8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0" w:hanging="357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Viernes, 10 de </w:t>
                            </w:r>
                            <w:r w:rsidR="00E94E0F">
                              <w:rPr>
                                <w:color w:val="000000" w:themeColor="text1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oviembre </w:t>
                            </w:r>
                            <w:r w:rsidR="00CA7E9F" w:rsidRPr="003E2766">
                              <w:rPr>
                                <w:color w:val="000000" w:themeColor="text1"/>
                              </w:rPr>
                              <w:t>de 2017</w:t>
                            </w:r>
                          </w:p>
                          <w:p w14:paraId="39C0E56E" w14:textId="5630ECE2" w:rsidR="00CA7E9F" w:rsidRDefault="00E94E0F" w:rsidP="00CA7E9F">
                            <w:pPr>
                              <w:spacing w:after="0" w:line="240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Sábado, 11 de noviembre </w:t>
                            </w:r>
                            <w:r w:rsidRPr="003E2766">
                              <w:rPr>
                                <w:color w:val="000000" w:themeColor="text1"/>
                              </w:rPr>
                              <w:t>de 2017</w:t>
                            </w:r>
                          </w:p>
                          <w:p w14:paraId="2DFC7E0F" w14:textId="6EB58E1F" w:rsidR="00E94E0F" w:rsidRPr="00CA7E9F" w:rsidRDefault="00E94E0F" w:rsidP="00CA7E9F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t>Domingo, 12 de noviembre 2017</w:t>
                            </w:r>
                          </w:p>
                          <w:p w14:paraId="49A836AD" w14:textId="77777777" w:rsidR="00CA7E9F" w:rsidRPr="0053444F" w:rsidRDefault="00CA7E9F" w:rsidP="00030E76">
                            <w:pPr>
                              <w:spacing w:after="0"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F6A623" w14:textId="77777777" w:rsidR="00CA7E9F" w:rsidRDefault="00CA7E9F" w:rsidP="00030E76">
                            <w:pPr>
                              <w:spacing w:line="240" w:lineRule="auto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2 Cuadro de texto" o:spid="_x0000_s1034" type="#_x0000_t202" style="position:absolute;margin-left:7.15pt;margin-top:17.55pt;width:391.5pt;height:14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" filled="f" stroked="f" strokeweight=".5pt">
                <v:textbox>
                  <w:txbxContent>
                    <w:p w14:paraId="0E072637" w14:textId="77777777" w:rsidR="00CA7E9F" w:rsidRPr="00CA7E9F" w:rsidRDefault="00CA7E9F" w:rsidP="00DC212C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CA7E9F">
                        <w:rPr>
                          <w:b/>
                          <w:color w:val="0070C0"/>
                        </w:rPr>
                        <w:t xml:space="preserve">Duración del curso: </w:t>
                      </w:r>
                    </w:p>
                    <w:p w14:paraId="4351BF9B" w14:textId="3D821330" w:rsidR="00CA7E9F" w:rsidRPr="00CA7E9F" w:rsidRDefault="00CA7E9F" w:rsidP="00DC212C">
                      <w:pPr>
                        <w:spacing w:after="0" w:line="240" w:lineRule="auto"/>
                      </w:pPr>
                      <w:r w:rsidRPr="00CA7E9F">
                        <w:t xml:space="preserve">El alumno debe computar 50 horas teórico-prácticas: </w:t>
                      </w:r>
                    </w:p>
                    <w:p w14:paraId="32307CEB" w14:textId="6FC72E50" w:rsidR="00CA7E9F" w:rsidRPr="00CA7E9F" w:rsidRDefault="00E003D8" w:rsidP="00115CA8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hanging="357"/>
                        <w:rPr>
                          <w:color w:val="FF0000"/>
                        </w:rPr>
                      </w:pPr>
                      <w:r>
                        <w:t>25</w:t>
                      </w:r>
                      <w:r w:rsidR="00CA7E9F" w:rsidRPr="00CA7E9F">
                        <w:t xml:space="preserve"> horas formación </w:t>
                      </w:r>
                      <w:r>
                        <w:t>presencial</w:t>
                      </w:r>
                    </w:p>
                    <w:p w14:paraId="27411996" w14:textId="0509E321" w:rsidR="00CA7E9F" w:rsidRPr="00E003D8" w:rsidRDefault="00E003D8" w:rsidP="00115CA8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hanging="357"/>
                      </w:pPr>
                      <w:r>
                        <w:t>10</w:t>
                      </w:r>
                      <w:r w:rsidR="00CA7E9F" w:rsidRPr="00CA7E9F">
                        <w:t xml:space="preserve"> horas actividades de aprendizaje </w:t>
                      </w:r>
                      <w:r w:rsidR="00CA7E9F" w:rsidRPr="00E003D8">
                        <w:rPr>
                          <w:color w:val="000000" w:themeColor="text1"/>
                        </w:rPr>
                        <w:t>autónomo</w:t>
                      </w:r>
                      <w:r w:rsidRPr="00E003D8">
                        <w:rPr>
                          <w:color w:val="000000" w:themeColor="text1"/>
                        </w:rPr>
                        <w:t>-supervisado</w:t>
                      </w:r>
                    </w:p>
                    <w:p w14:paraId="412ECD3A" w14:textId="24D59D7B" w:rsidR="00115CA8" w:rsidRDefault="00E003D8" w:rsidP="00257C24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hanging="357"/>
                      </w:pPr>
                      <w:r>
                        <w:t>15 horas tutoría y evaluación</w:t>
                      </w:r>
                    </w:p>
                    <w:p w14:paraId="0BD93537" w14:textId="4507A022" w:rsidR="00CA7E9F" w:rsidRPr="00CA7E9F" w:rsidRDefault="002A46DD" w:rsidP="00115CA8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0" w:hanging="357"/>
                      </w:pPr>
                      <w:r w:rsidRPr="00115CA8">
                        <w:rPr>
                          <w:b/>
                          <w:color w:val="0070C0"/>
                        </w:rPr>
                        <w:t>Fechas presenciales</w:t>
                      </w:r>
                      <w:r w:rsidR="00CA7E9F" w:rsidRPr="00115CA8">
                        <w:rPr>
                          <w:b/>
                          <w:color w:val="0070C0"/>
                        </w:rPr>
                        <w:t>:</w:t>
                      </w:r>
                    </w:p>
                    <w:p w14:paraId="29B2C123" w14:textId="477638BD" w:rsidR="00CA7E9F" w:rsidRPr="003E2766" w:rsidRDefault="00E003D8" w:rsidP="00115CA8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0" w:hanging="357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Viernes, 10 de </w:t>
                      </w:r>
                      <w:r w:rsidR="00E94E0F">
                        <w:rPr>
                          <w:color w:val="000000" w:themeColor="text1"/>
                        </w:rPr>
                        <w:t>n</w:t>
                      </w:r>
                      <w:r>
                        <w:rPr>
                          <w:color w:val="000000" w:themeColor="text1"/>
                        </w:rPr>
                        <w:t xml:space="preserve">oviembre </w:t>
                      </w:r>
                      <w:r w:rsidR="00CA7E9F" w:rsidRPr="003E2766">
                        <w:rPr>
                          <w:color w:val="000000" w:themeColor="text1"/>
                        </w:rPr>
                        <w:t>de 2017</w:t>
                      </w:r>
                    </w:p>
                    <w:p w14:paraId="39C0E56E" w14:textId="5630ECE2" w:rsidR="00CA7E9F" w:rsidRDefault="00E94E0F" w:rsidP="00CA7E9F">
                      <w:pPr>
                        <w:spacing w:after="0" w:line="240" w:lineRule="auto"/>
                        <w:contextualSpacing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Sábado, 11 de noviembre </w:t>
                      </w:r>
                      <w:r w:rsidRPr="003E2766">
                        <w:rPr>
                          <w:color w:val="000000" w:themeColor="text1"/>
                        </w:rPr>
                        <w:t>de 2017</w:t>
                      </w:r>
                    </w:p>
                    <w:p w14:paraId="2DFC7E0F" w14:textId="6EB58E1F" w:rsidR="00E94E0F" w:rsidRPr="00CA7E9F" w:rsidRDefault="00E94E0F" w:rsidP="00CA7E9F">
                      <w:pPr>
                        <w:spacing w:after="0" w:line="240" w:lineRule="auto"/>
                        <w:contextualSpacing/>
                      </w:pPr>
                      <w:r>
                        <w:t>Domingo, 12 de noviembre 2017</w:t>
                      </w:r>
                    </w:p>
                    <w:p w14:paraId="49A836AD" w14:textId="77777777" w:rsidR="00CA7E9F" w:rsidRPr="0053444F" w:rsidRDefault="00CA7E9F" w:rsidP="00030E76">
                      <w:pPr>
                        <w:spacing w:after="0"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</w:p>
                    <w:p w14:paraId="1FF6A623" w14:textId="77777777" w:rsidR="00CA7E9F" w:rsidRDefault="00CA7E9F" w:rsidP="00030E76">
                      <w:pPr>
                        <w:spacing w:line="240" w:lineRule="auto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</w:p>
    <w:p w14:paraId="0B83C323" w14:textId="657A1AE7" w:rsidR="005F6135" w:rsidRPr="005F6135" w:rsidRDefault="005F6135" w:rsidP="005F6135"/>
    <w:p w14:paraId="58E1CA3D" w14:textId="0EDE39A4" w:rsidR="005F6135" w:rsidRPr="005F6135" w:rsidRDefault="005F6135" w:rsidP="005F6135"/>
    <w:p w14:paraId="69186CA9" w14:textId="76EE2282" w:rsidR="005F6135" w:rsidRPr="005F6135" w:rsidRDefault="005F6135" w:rsidP="005F6135"/>
    <w:p w14:paraId="690D7BD0" w14:textId="29D54C5E" w:rsidR="005F6135" w:rsidRDefault="00D73857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07E014" wp14:editId="435388D8">
                <wp:simplePos x="0" y="0"/>
                <wp:positionH relativeFrom="column">
                  <wp:posOffset>7986395</wp:posOffset>
                </wp:positionH>
                <wp:positionV relativeFrom="paragraph">
                  <wp:posOffset>123825</wp:posOffset>
                </wp:positionV>
                <wp:extent cx="297815" cy="414655"/>
                <wp:effectExtent l="0" t="0" r="0" b="1270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0BADC" w14:textId="1A66A39F" w:rsidR="00D73857" w:rsidRDefault="00D7385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Cuadro de texto 16" o:spid="_x0000_s1035" type="#_x0000_t202" style="position:absolute;margin-left:628.85pt;margin-top:9.75pt;width:23.45pt;height:32.6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" filled="f" stroked="f">
                <v:textbox style="mso-fit-shape-to-text:t">
                  <w:txbxContent>
                    <w:p w14:paraId="1850BADC" w14:textId="1A66A39F" w:rsidR="00D73857" w:rsidRDefault="00D73857"/>
                  </w:txbxContent>
                </v:textbox>
                <w10:wrap type="square"/>
              </v:shape>
            </w:pict>
          </mc:Fallback>
        </mc:AlternateContent>
      </w:r>
      <w:r w:rsidR="00FA2E01">
        <w:t>¡</w:t>
      </w:r>
    </w:p>
    <w:p w14:paraId="4553D465" w14:textId="446067F9" w:rsidR="005F6135" w:rsidRDefault="00030E76" w:rsidP="005F6135">
      <w:pPr>
        <w:tabs>
          <w:tab w:val="left" w:pos="135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57D50F" wp14:editId="5209F9A7">
                <wp:simplePos x="0" y="0"/>
                <wp:positionH relativeFrom="column">
                  <wp:posOffset>122555</wp:posOffset>
                </wp:positionH>
                <wp:positionV relativeFrom="paragraph">
                  <wp:posOffset>303077</wp:posOffset>
                </wp:positionV>
                <wp:extent cx="4899025" cy="674370"/>
                <wp:effectExtent l="0" t="0" r="0" b="11430"/>
                <wp:wrapNone/>
                <wp:docPr id="27" name="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9025" cy="67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5956DA" w14:textId="77777777" w:rsidR="00CA7E9F" w:rsidRPr="00115CA8" w:rsidRDefault="00CA7E9F" w:rsidP="00643D4F">
                            <w:pPr>
                              <w:spacing w:after="0" w:line="240" w:lineRule="auto"/>
                              <w:rPr>
                                <w:b/>
                                <w:color w:val="4F81BD" w:themeColor="accent1"/>
                              </w:rPr>
                            </w:pPr>
                            <w:r w:rsidRPr="00115CA8">
                              <w:rPr>
                                <w:b/>
                                <w:color w:val="4F81BD" w:themeColor="accent1"/>
                              </w:rPr>
                              <w:t>Precio de inscripción:</w:t>
                            </w:r>
                          </w:p>
                          <w:p w14:paraId="2965B09B" w14:textId="5075BB57" w:rsidR="00CA7E9F" w:rsidRPr="00115CA8" w:rsidRDefault="00CA7E9F" w:rsidP="00643D4F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115CA8">
                              <w:rPr>
                                <w:b/>
                                <w:color w:val="000000" w:themeColor="text1"/>
                              </w:rPr>
                              <w:t>60</w:t>
                            </w:r>
                            <w:r w:rsidRPr="00115CA8">
                              <w:rPr>
                                <w:color w:val="000000" w:themeColor="text1"/>
                              </w:rPr>
                              <w:t xml:space="preserve"> euros, alumnos de las instituciones de la UGR</w:t>
                            </w:r>
                          </w:p>
                          <w:p w14:paraId="053B2038" w14:textId="53CD434F" w:rsidR="00CA7E9F" w:rsidRPr="00115CA8" w:rsidRDefault="00CA7E9F" w:rsidP="00643D4F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115CA8">
                              <w:rPr>
                                <w:b/>
                                <w:color w:val="000000" w:themeColor="text1"/>
                              </w:rPr>
                              <w:t>90</w:t>
                            </w:r>
                            <w:r w:rsidRPr="00115CA8">
                              <w:rPr>
                                <w:color w:val="000000" w:themeColor="text1"/>
                              </w:rPr>
                              <w:t xml:space="preserve"> euros, profesionales del ámbito deportivo y 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27 Cuadro de texto" o:spid="_x0000_s1036" type="#_x0000_t202" style="position:absolute;margin-left:9.65pt;margin-top:23.85pt;width:385.75pt;height:5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" filled="f" stroked="f" strokeweight=".5pt">
                <v:path arrowok="t"/>
                <v:textbox>
                  <w:txbxContent>
                    <w:p w14:paraId="275956DA" w14:textId="77777777" w:rsidR="00CA7E9F" w:rsidRPr="00115CA8" w:rsidRDefault="00CA7E9F" w:rsidP="00643D4F">
                      <w:pPr>
                        <w:spacing w:after="0" w:line="240" w:lineRule="auto"/>
                        <w:rPr>
                          <w:b/>
                          <w:color w:val="4F81BD" w:themeColor="accent1"/>
                        </w:rPr>
                      </w:pPr>
                      <w:r w:rsidRPr="00115CA8">
                        <w:rPr>
                          <w:b/>
                          <w:color w:val="4F81BD" w:themeColor="accent1"/>
                        </w:rPr>
                        <w:t>Precio de inscripción:</w:t>
                      </w:r>
                    </w:p>
                    <w:p w14:paraId="2965B09B" w14:textId="5075BB57" w:rsidR="00CA7E9F" w:rsidRPr="00115CA8" w:rsidRDefault="00CA7E9F" w:rsidP="00643D4F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115CA8">
                        <w:rPr>
                          <w:b/>
                          <w:color w:val="000000" w:themeColor="text1"/>
                        </w:rPr>
                        <w:t>60</w:t>
                      </w:r>
                      <w:r w:rsidRPr="00115CA8">
                        <w:rPr>
                          <w:color w:val="000000" w:themeColor="text1"/>
                        </w:rPr>
                        <w:t xml:space="preserve"> euros, alumnos de las instituciones de la UGR</w:t>
                      </w:r>
                    </w:p>
                    <w:p w14:paraId="053B2038" w14:textId="53CD434F" w:rsidR="00CA7E9F" w:rsidRPr="00115CA8" w:rsidRDefault="00CA7E9F" w:rsidP="00643D4F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115CA8">
                        <w:rPr>
                          <w:b/>
                          <w:color w:val="000000" w:themeColor="text1"/>
                        </w:rPr>
                        <w:t>90</w:t>
                      </w:r>
                      <w:r w:rsidRPr="00115CA8">
                        <w:rPr>
                          <w:color w:val="000000" w:themeColor="text1"/>
                        </w:rPr>
                        <w:t xml:space="preserve"> euros, profesionales del ámbito deportivo y otros</w:t>
                      </w:r>
                    </w:p>
                  </w:txbxContent>
                </v:textbox>
              </v:shape>
            </w:pict>
          </mc:Fallback>
        </mc:AlternateContent>
      </w:r>
      <w:r w:rsidR="005F6135">
        <w:tab/>
      </w:r>
      <w:r w:rsidR="00FA2E01" w:rsidRPr="00FA2E01">
        <w:t>https://slcstrengthandconditioningdotcom.files.wordpress.com/2016/10/cd4692e5c45cdb1cd5cb0bd271b4466b.jpg</w:t>
      </w:r>
    </w:p>
    <w:p w14:paraId="3C080DDE" w14:textId="0AB39D07" w:rsidR="00643D4F" w:rsidRDefault="00115CA8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3A80AF8" wp14:editId="1F618C25">
                <wp:simplePos x="0" y="0"/>
                <wp:positionH relativeFrom="column">
                  <wp:posOffset>8351520</wp:posOffset>
                </wp:positionH>
                <wp:positionV relativeFrom="paragraph">
                  <wp:posOffset>2900045</wp:posOffset>
                </wp:positionV>
                <wp:extent cx="1562100" cy="266065"/>
                <wp:effectExtent l="0" t="0" r="12700" b="0"/>
                <wp:wrapNone/>
                <wp:docPr id="13" name="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0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A5A26B" w14:textId="77777777" w:rsidR="00CA7E9F" w:rsidRPr="00BD38FE" w:rsidRDefault="00CA7E9F" w:rsidP="00643D4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pacing w:val="20"/>
                              </w:rPr>
                            </w:pPr>
                            <w:r w:rsidRPr="00BD38FE">
                              <w:rPr>
                                <w:b/>
                                <w:color w:val="000000" w:themeColor="text1"/>
                                <w:spacing w:val="20"/>
                              </w:rPr>
                              <w:t>ORGANIZA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13 Cuadro de texto" o:spid="_x0000_s1037" type="#_x0000_t202" style="position:absolute;margin-left:657.6pt;margin-top:228.35pt;width:123pt;height:20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" fillcolor="window" stroked="f" strokeweight=".5pt">
                <v:path arrowok="t"/>
                <v:textbox inset="1mm,1mm,1mm,1mm">
                  <w:txbxContent>
                    <w:p w14:paraId="7FA5A26B" w14:textId="77777777" w:rsidR="00CA7E9F" w:rsidRPr="00BD38FE" w:rsidRDefault="00CA7E9F" w:rsidP="00643D4F">
                      <w:pPr>
                        <w:jc w:val="center"/>
                        <w:rPr>
                          <w:b/>
                          <w:color w:val="000000" w:themeColor="text1"/>
                          <w:spacing w:val="20"/>
                        </w:rPr>
                      </w:pPr>
                      <w:r w:rsidRPr="00BD38FE">
                        <w:rPr>
                          <w:b/>
                          <w:color w:val="000000" w:themeColor="text1"/>
                          <w:spacing w:val="20"/>
                        </w:rPr>
                        <w:t>ORGANIZA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2CD55" wp14:editId="50AF3B33">
                <wp:simplePos x="0" y="0"/>
                <wp:positionH relativeFrom="column">
                  <wp:posOffset>6509385</wp:posOffset>
                </wp:positionH>
                <wp:positionV relativeFrom="paragraph">
                  <wp:posOffset>1137285</wp:posOffset>
                </wp:positionV>
                <wp:extent cx="4002405" cy="1501775"/>
                <wp:effectExtent l="0" t="0" r="0" b="0"/>
                <wp:wrapThrough wrapText="bothSides">
                  <wp:wrapPolygon edited="0">
                    <wp:start x="137" y="0"/>
                    <wp:lineTo x="137" y="21189"/>
                    <wp:lineTo x="21247" y="21189"/>
                    <wp:lineTo x="21247" y="0"/>
                    <wp:lineTo x="137" y="0"/>
                  </wp:wrapPolygon>
                </wp:wrapThrough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2405" cy="150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34A650A" w14:textId="77777777" w:rsidR="00115CA8" w:rsidRDefault="00115CA8" w:rsidP="00115CA8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Lugar: </w:t>
                            </w:r>
                          </w:p>
                          <w:p w14:paraId="2812F126" w14:textId="7C95F402" w:rsidR="00115CA8" w:rsidRDefault="00115CA8" w:rsidP="00115CA8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 xml:space="preserve">Facultad de </w:t>
                            </w:r>
                            <w:r w:rsidR="007660E7">
                              <w:t xml:space="preserve">Educación y </w:t>
                            </w:r>
                            <w:r w:rsidR="007660E7">
                              <w:t>Humanidades</w:t>
                            </w:r>
                            <w:bookmarkStart w:id="0" w:name="_GoBack"/>
                            <w:bookmarkEnd w:id="0"/>
                            <w:r>
                              <w:t xml:space="preserve">, Universidad de Granada, Carretera Alfonso XIII, número 1, Melilla </w:t>
                            </w:r>
                          </w:p>
                          <w:p w14:paraId="79BA0156" w14:textId="77777777" w:rsidR="00115CA8" w:rsidRDefault="00115CA8" w:rsidP="00115CA8">
                            <w:pPr>
                              <w:pStyle w:val="Prrafodelista"/>
                              <w:spacing w:after="0" w:line="240" w:lineRule="auto"/>
                            </w:pPr>
                            <w:r>
                              <w:t xml:space="preserve">                   (Aula </w:t>
                            </w:r>
                            <w:r w:rsidRPr="0084003A">
                              <w:rPr>
                                <w:b/>
                              </w:rPr>
                              <w:t>33</w:t>
                            </w:r>
                            <w:r w:rsidRPr="0084003A">
                              <w:t>, tercera planta del aulario</w:t>
                            </w:r>
                            <w:r>
                              <w:t>)</w:t>
                            </w:r>
                          </w:p>
                          <w:p w14:paraId="6FD24BD5" w14:textId="77777777" w:rsidR="00115CA8" w:rsidRPr="006753E4" w:rsidRDefault="00115CA8" w:rsidP="00115CA8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Box Origen, Carretera Alfonso XIII, número 1, Melilla.</w:t>
                            </w:r>
                          </w:p>
                          <w:p w14:paraId="71B41380" w14:textId="77777777" w:rsidR="00115CA8" w:rsidRPr="00BD38FE" w:rsidRDefault="00115CA8" w:rsidP="00115CA8">
                            <w:pPr>
                              <w:spacing w:after="0" w:line="240" w:lineRule="auto"/>
                            </w:pPr>
                            <w:r w:rsidRPr="00531569">
                              <w:rPr>
                                <w:b/>
                              </w:rPr>
                              <w:t>Fecha:</w:t>
                            </w:r>
                            <w:r>
                              <w:t xml:space="preserve"> 10, 11 y 12 de noviembre de 2017</w:t>
                            </w:r>
                          </w:p>
                          <w:p w14:paraId="245D0FB6" w14:textId="77777777" w:rsidR="00115CA8" w:rsidRDefault="00115CA8" w:rsidP="00115CA8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Horario: </w:t>
                            </w:r>
                            <w:r w:rsidRPr="00E003D8">
                              <w:t>viernes y sábado</w:t>
                            </w:r>
                            <w:proofErr w:type="gramStart"/>
                            <w: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proofErr w:type="gramEnd"/>
                            <w:r>
                              <w:t xml:space="preserve"> 9.00 a 16.00; de </w:t>
                            </w:r>
                            <w:r w:rsidRPr="00531569">
                              <w:t>16</w:t>
                            </w:r>
                            <w:r>
                              <w:t>.00</w:t>
                            </w:r>
                            <w:r w:rsidRPr="00531569">
                              <w:t xml:space="preserve"> a 21</w:t>
                            </w:r>
                            <w:r>
                              <w:t>.00 h</w:t>
                            </w:r>
                          </w:p>
                          <w:p w14:paraId="2130767C" w14:textId="77777777" w:rsidR="00115CA8" w:rsidRDefault="00115CA8" w:rsidP="00115CA8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    </w:t>
                            </w:r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proofErr w:type="gramStart"/>
                            <w:r>
                              <w:t>domingo</w:t>
                            </w:r>
                            <w:proofErr w:type="gramEnd"/>
                            <w:r>
                              <w:t xml:space="preserve"> de 9 a 14 h.</w:t>
                            </w:r>
                          </w:p>
                          <w:p w14:paraId="7D35C819" w14:textId="77777777" w:rsidR="00115CA8" w:rsidRPr="004F4390" w:rsidRDefault="00115CA8" w:rsidP="0022128B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38" type="#_x0000_t202" style="position:absolute;margin-left:512.55pt;margin-top:89.55pt;width:315.15pt;height:118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" filled="f" stroked="f">
                <v:textbox>
                  <w:txbxContent>
                    <w:p w14:paraId="134A650A" w14:textId="77777777" w:rsidR="00115CA8" w:rsidRDefault="00115CA8" w:rsidP="00115CA8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Lugar: </w:t>
                      </w:r>
                    </w:p>
                    <w:p w14:paraId="2812F126" w14:textId="7C95F402" w:rsidR="00115CA8" w:rsidRDefault="00115CA8" w:rsidP="00115CA8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 xml:space="preserve">Facultad de </w:t>
                      </w:r>
                      <w:r w:rsidR="007660E7">
                        <w:t xml:space="preserve">Educación y </w:t>
                      </w:r>
                      <w:r w:rsidR="007660E7">
                        <w:t>Humanidades</w:t>
                      </w:r>
                      <w:bookmarkStart w:id="1" w:name="_GoBack"/>
                      <w:bookmarkEnd w:id="1"/>
                      <w:r>
                        <w:t xml:space="preserve">, Universidad de Granada, Carretera Alfonso XIII, número 1, Melilla </w:t>
                      </w:r>
                    </w:p>
                    <w:p w14:paraId="79BA0156" w14:textId="77777777" w:rsidR="00115CA8" w:rsidRDefault="00115CA8" w:rsidP="00115CA8">
                      <w:pPr>
                        <w:pStyle w:val="Prrafodelista"/>
                        <w:spacing w:after="0" w:line="240" w:lineRule="auto"/>
                      </w:pPr>
                      <w:r>
                        <w:t xml:space="preserve">                   (Aula </w:t>
                      </w:r>
                      <w:r w:rsidRPr="0084003A">
                        <w:rPr>
                          <w:b/>
                        </w:rPr>
                        <w:t>33</w:t>
                      </w:r>
                      <w:r w:rsidRPr="0084003A">
                        <w:t>, tercera planta del aulario</w:t>
                      </w:r>
                      <w:r>
                        <w:t>)</w:t>
                      </w:r>
                    </w:p>
                    <w:p w14:paraId="6FD24BD5" w14:textId="77777777" w:rsidR="00115CA8" w:rsidRPr="006753E4" w:rsidRDefault="00115CA8" w:rsidP="00115CA8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Box Origen, Carretera Alfonso XIII, número 1, Melilla.</w:t>
                      </w:r>
                    </w:p>
                    <w:p w14:paraId="71B41380" w14:textId="77777777" w:rsidR="00115CA8" w:rsidRPr="00BD38FE" w:rsidRDefault="00115CA8" w:rsidP="00115CA8">
                      <w:pPr>
                        <w:spacing w:after="0" w:line="240" w:lineRule="auto"/>
                      </w:pPr>
                      <w:r w:rsidRPr="00531569">
                        <w:rPr>
                          <w:b/>
                        </w:rPr>
                        <w:t>Fecha:</w:t>
                      </w:r>
                      <w:r>
                        <w:t xml:space="preserve"> 10, 11 y 12 de noviembre de 2017</w:t>
                      </w:r>
                    </w:p>
                    <w:p w14:paraId="245D0FB6" w14:textId="77777777" w:rsidR="00115CA8" w:rsidRDefault="00115CA8" w:rsidP="00115CA8">
                      <w:pPr>
                        <w:spacing w:after="0" w:line="240" w:lineRule="auto"/>
                        <w:jc w:val="both"/>
                      </w:pPr>
                      <w:r>
                        <w:rPr>
                          <w:b/>
                        </w:rPr>
                        <w:t xml:space="preserve">Horario: </w:t>
                      </w:r>
                      <w:r w:rsidRPr="00E003D8">
                        <w:t>viernes y sábado</w:t>
                      </w:r>
                      <w:proofErr w:type="gramStart"/>
                      <w:r>
                        <w:t xml:space="preserve">: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de</w:t>
                      </w:r>
                      <w:proofErr w:type="gramEnd"/>
                      <w:r>
                        <w:t xml:space="preserve"> 9.00 a 16.00; de </w:t>
                      </w:r>
                      <w:r w:rsidRPr="00531569">
                        <w:t>16</w:t>
                      </w:r>
                      <w:r>
                        <w:t>.00</w:t>
                      </w:r>
                      <w:r w:rsidRPr="00531569">
                        <w:t xml:space="preserve"> a 21</w:t>
                      </w:r>
                      <w:r>
                        <w:t>.00 h</w:t>
                      </w:r>
                    </w:p>
                    <w:p w14:paraId="2130767C" w14:textId="77777777" w:rsidR="00115CA8" w:rsidRDefault="00115CA8" w:rsidP="00115CA8">
                      <w:pPr>
                        <w:spacing w:after="0" w:line="240" w:lineRule="auto"/>
                        <w:jc w:val="both"/>
                      </w:pPr>
                      <w:r>
                        <w:t xml:space="preserve">        </w:t>
                      </w:r>
                      <w:r>
                        <w:rPr>
                          <w:b/>
                        </w:rPr>
                        <w:t xml:space="preserve">        </w:t>
                      </w:r>
                      <w:proofErr w:type="gramStart"/>
                      <w:r>
                        <w:t>domingo</w:t>
                      </w:r>
                      <w:proofErr w:type="gramEnd"/>
                      <w:r>
                        <w:t xml:space="preserve"> de 9 a 14 h.</w:t>
                      </w:r>
                    </w:p>
                    <w:p w14:paraId="7D35C819" w14:textId="77777777" w:rsidR="00115CA8" w:rsidRPr="004F4390" w:rsidRDefault="00115CA8" w:rsidP="0022128B">
                      <w:pPr>
                        <w:spacing w:after="0" w:line="240" w:lineRule="auto"/>
                        <w:jc w:val="center"/>
                        <w:rPr>
                          <w:color w:val="000000"/>
                          <w:sz w:val="2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2862CF" wp14:editId="151B09A7">
                <wp:simplePos x="0" y="0"/>
                <wp:positionH relativeFrom="column">
                  <wp:posOffset>6497955</wp:posOffset>
                </wp:positionH>
                <wp:positionV relativeFrom="paragraph">
                  <wp:posOffset>1075055</wp:posOffset>
                </wp:positionV>
                <wp:extent cx="4002405" cy="1501775"/>
                <wp:effectExtent l="0" t="0" r="10795" b="0"/>
                <wp:wrapNone/>
                <wp:docPr id="14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2405" cy="1501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3B6A22" w14:textId="77777777" w:rsidR="00CA7E9F" w:rsidRPr="004F4390" w:rsidRDefault="00CA7E9F" w:rsidP="0022128B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9" type="#_x0000_t202" style="position:absolute;margin-left:511.65pt;margin-top:84.65pt;width:315.15pt;height:11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" fillcolor="#bfbfbf [2412]" stroked="f" strokeweight=".5pt">
                <v:path arrowok="t"/>
                <v:textbox>
                  <w:txbxContent>
                    <w:p w14:paraId="743B6A22" w14:textId="77777777" w:rsidR="00CA7E9F" w:rsidRPr="004F4390" w:rsidRDefault="00CA7E9F" w:rsidP="0022128B">
                      <w:pPr>
                        <w:spacing w:after="0" w:line="240" w:lineRule="auto"/>
                        <w:jc w:val="center"/>
                        <w:rPr>
                          <w:color w:val="000000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D9D6A65" wp14:editId="488F05F3">
                <wp:simplePos x="0" y="0"/>
                <wp:positionH relativeFrom="column">
                  <wp:posOffset>6505575</wp:posOffset>
                </wp:positionH>
                <wp:positionV relativeFrom="paragraph">
                  <wp:posOffset>2585085</wp:posOffset>
                </wp:positionV>
                <wp:extent cx="3773805" cy="198120"/>
                <wp:effectExtent l="0" t="0" r="10795" b="5080"/>
                <wp:wrapNone/>
                <wp:docPr id="44" name="44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3805" cy="198120"/>
                          <a:chOff x="0" y="0"/>
                          <a:chExt cx="3875405" cy="170180"/>
                        </a:xfrm>
                      </wpg:grpSpPr>
                      <wps:wsp>
                        <wps:cNvPr id="6" name="6 Rectángulo"/>
                        <wps:cNvSpPr/>
                        <wps:spPr>
                          <a:xfrm>
                            <a:off x="0" y="0"/>
                            <a:ext cx="2701925" cy="170180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7 Rectángulo"/>
                        <wps:cNvSpPr/>
                        <wps:spPr>
                          <a:xfrm>
                            <a:off x="273367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8 Rectángulo"/>
                        <wps:cNvSpPr/>
                        <wps:spPr>
                          <a:xfrm>
                            <a:off x="292417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F1CD44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9 Rectángulo"/>
                        <wps:cNvSpPr/>
                        <wps:spPr>
                          <a:xfrm>
                            <a:off x="3124200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DC241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10 Rectángulo"/>
                        <wps:cNvSpPr/>
                        <wps:spPr>
                          <a:xfrm>
                            <a:off x="332422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B9D3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11 Rectángulo"/>
                        <wps:cNvSpPr/>
                        <wps:spPr>
                          <a:xfrm>
                            <a:off x="351472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EC8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12 Rectángulo"/>
                        <wps:cNvSpPr/>
                        <wps:spPr>
                          <a:xfrm>
                            <a:off x="370522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44 Grupo" o:spid="_x0000_s1026" style="position:absolute;margin-left:512.25pt;margin-top:203.55pt;width:297.15pt;height:15.6pt;z-index:251648000" coordsize="3875405,1701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">
                <v:rect id="6 Rectángulo" o:spid="_x0000_s1027" style="position:absolute;width:2701925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4pnCwwAA&#10;ANoAAAAPAAAAZHJzL2Rvd25yZXYueG1sRI9Ba8JAFITvBf/D8gRvdZMSQhpdJViqpbdaDx6f2Wc2&#10;mH0bstuY/vtuodDjMDPfMOvtZDsx0uBbxwrSZQKCuHa65UbB6fP1sQDhA7LGzjEp+CYP283sYY2l&#10;dnf+oPEYGhEh7EtUYELoSyl9bciiX7qeOHpXN1gMUQ6N1APeI9x28ilJcmmx5bhgsKedofp2/LIK&#10;Lhn7NHvfv2A1FYfD2bj08pwptZhP1QpEoCn8h//ab1pBDr9X4g2Qm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4pnCwwAAANoAAAAPAAAAAAAAAAAAAAAAAJcCAABkcnMvZG93&#10;bnJldi54bWxQSwUGAAAAAAQABAD1AAAAhwMAAAAA&#10;" fillcolor="#7f7f7f" stroked="f" strokeweight="2pt"/>
                <v:rect id="7 Rectángulo" o:spid="_x0000_s1028" style="position:absolute;left:273367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3z5SwAAA&#10;ANoAAAAPAAAAZHJzL2Rvd25yZXYueG1sRI/NagIxFIX3gu8QruBOk3ahMjWKFApFcKGt0OVlcjsZ&#10;OrlJJ1Hj2xtBcHk4Px9nuc6uE2fqY+tZw8tUgSCuvWm50fD99TFZgIgJ2WDnmTRcKcJ6NRwssTL+&#10;wns6H1IjygjHCjXYlEIlZawtOYxTH4iL9+t7h6nIvpGmx0sZd518VWomHbZcCBYDvVuq/w4nVyCq&#10;3f9s/oO9brfNbjc/5hBU1no8yps3EIlyeoYf7U+jYQ73K+UGyNU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3z5SwAAAANoAAAAPAAAAAAAAAAAAAAAAAJcCAABkcnMvZG93bnJl&#10;di54bWxQSwUGAAAAAAQABAD1AAAAhAMAAAAA&#10;" fillcolor="#8064a2" stroked="f" strokeweight="2pt"/>
                <v:rect id="8 Rectángulo" o:spid="_x0000_s1029" style="position:absolute;left:292417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F3scwQAA&#10;ANoAAAAPAAAAZHJzL2Rvd25yZXYueG1sRE/LasJAFN0L/YfhFrozE1vQEjOKWoSmuDEtdXvJ3Cap&#10;mTshM83j751FweXhvNPtaBrRU+dqywoWUQyCuLC65lLB1+dx/grCeWSNjWVSMJGD7eZhlmKi7cBn&#10;6nNfihDCLkEFlfdtIqUrKjLoItsSB+7HdgZ9gF0pdYdDCDeNfI7jpTRYc2iosKVDRcU1/zMK+n22&#10;W2WrN/9xeSmm7/rUHn9lptTT47hbg/A0+rv43/2uFYSt4Uq4AXJz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hd7HMEAAADaAAAADwAAAAAAAAAAAAAAAACXAgAAZHJzL2Rvd25y&#10;ZXYueG1sUEsFBgAAAAAEAAQA9QAAAIUDAAAAAA==&#10;" fillcolor="#f1cd44" stroked="f" strokeweight="2pt"/>
                <v:rect id="9 Rectángulo" o:spid="_x0000_s1030" style="position:absolute;left:3124200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pyASwgAA&#10;ANoAAAAPAAAAZHJzL2Rvd25yZXYueG1sRI/RisIwFETfF/Yfwl3wbU0VlLWaFhEEQX3Q+gGX5tqW&#10;Nje1ibW7X28EYR+HmTnDrNLBNKKnzlWWFUzGEQji3OqKCwWXbPv9A8J5ZI2NZVLwSw7S5PNjhbG2&#10;Dz5Rf/aFCBB2MSoovW9jKV1ekkE3ti1x8K62M+iD7AqpO3wEuGnkNIrm0mDFYaHEljYl5fX5bhTw&#10;4e9iIlPf69l+fZve/PHaZ0elRl/DegnC0+D/w+/2TitYwOtKuAEy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nIBLCAAAA2gAAAA8AAAAAAAAAAAAAAAAAlwIAAGRycy9kb3du&#10;cmV2LnhtbFBLBQYAAAAABAAEAPUAAACGAwAAAAA=&#10;" fillcolor="#dc241f" stroked="f" strokeweight="2pt"/>
                <v:rect id="10 Rectángulo" o:spid="_x0000_s1031" style="position:absolute;left:332422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Af8JwwAA&#10;ANsAAAAPAAAAZHJzL2Rvd25yZXYueG1sRI9Bb8IwDIXvSPsPkSdxGyk7INYREJvEtOsKCO1mNaaN&#10;aJwqyWi3Xz8fkLjZes/vfV5tRt+pK8XkAhuYzwpQxHWwjhsDh/3uaQkqZWSLXWAy8EsJNuuHyQpL&#10;Gwb+omuVGyUhnEo00Obcl1qnuiWPaRZ6YtHOIXrMssZG24iDhPtOPxfFQnt0LA0t9vTeUn2pfryB&#10;7w89xnT2c388DS/D3646uTdnzPRx3L6CyjTmu/l2/WkFX+jlFxlAr/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Af8JwwAAANsAAAAPAAAAAAAAAAAAAAAAAJcCAABkcnMvZG93&#10;bnJldi54bWxQSwUGAAAAAAQABAD1AAAAhwMAAAAA&#10;" fillcolor="#b9d300" stroked="f" strokeweight="2pt"/>
                <v:rect id="11 Rectángulo" o:spid="_x0000_s1032" style="position:absolute;left:351472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iaMbwgAA&#10;ANsAAAAPAAAAZHJzL2Rvd25yZXYueG1sRE9Na8JAEL0X+h+WKXgpdWMOUlLXYAqC4EFqhfY4Zsds&#10;THY2za6a/ntXELzN433OLB9sK87U+9qxgsk4AUFcOl1zpWD3vXx7B+EDssbWMSn4Jw/5/Plphpl2&#10;F/6i8zZUIoawz1CBCaHLpPSlIYt+7DriyB1cbzFE2FdS93iJ4baVaZJMpcWaY4PBjj4Nlc32ZBU0&#10;hd6k65PdmfR1+Vf8/NK+OJJSo5dh8QEi0BAe4rt7peP8Cdx+iQfI+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JoxvCAAAA2wAAAA8AAAAAAAAAAAAAAAAAlwIAAGRycy9kb3du&#10;cmV2LnhtbFBLBQYAAAAABAAEAPUAAACGAwAAAAA=&#10;" fillcolor="#ec8000" stroked="f" strokeweight="2pt"/>
                <v:rect id="12 Rectángulo" o:spid="_x0000_s1033" style="position:absolute;left:370522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lr3wwAA&#10;ANsAAAAPAAAAZHJzL2Rvd25yZXYueG1sRE9La8JAEL4X+h+WKfRWN3oIJbqK2hYKzSE+DnobsmOy&#10;mJ0N2TVJ/323IHibj+85i9VoG9FT541jBdNJAoK4dNpwpeB4+Hp7B+EDssbGMSn4JQ+r5fPTAjPt&#10;Bt5Rvw+ViCHsM1RQh9BmUvqyJot+4lriyF1cZzFE2FVSdzjEcNvIWZKk0qLh2FBjS9uayuv+ZhWY&#10;Ik1+8lt+Oh/TD+PacXP+LHZKvb6M6zmIQGN4iO/ubx3nz+D/l3iAX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Vlr3wwAAANsAAAAPAAAAAAAAAAAAAAAAAJcCAABkcnMvZG93&#10;bnJldi54bWxQSwUGAAAAAAQABAD1AAAAhwMAAAAA&#10;" fillcolor="#4bacc6" stroked="f" strokeweight="2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72645EB" wp14:editId="279BCF04">
            <wp:simplePos x="0" y="0"/>
            <wp:positionH relativeFrom="column">
              <wp:posOffset>6629400</wp:posOffset>
            </wp:positionH>
            <wp:positionV relativeFrom="paragraph">
              <wp:posOffset>2948940</wp:posOffset>
            </wp:positionV>
            <wp:extent cx="1001395" cy="1028700"/>
            <wp:effectExtent l="0" t="0" r="0" b="12700"/>
            <wp:wrapNone/>
            <wp:docPr id="43" name="Imagen 5" descr="Macintosh HD:Users:emiliovillagonzalez:Desktop:17202699_187425855084014_3880873474565627584_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miliovillagonzalez:Desktop:17202699_187425855084014_3880873474565627584_n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653E6E" wp14:editId="39854403">
                <wp:simplePos x="0" y="0"/>
                <wp:positionH relativeFrom="column">
                  <wp:posOffset>7902575</wp:posOffset>
                </wp:positionH>
                <wp:positionV relativeFrom="paragraph">
                  <wp:posOffset>3202305</wp:posOffset>
                </wp:positionV>
                <wp:extent cx="2524125" cy="991870"/>
                <wp:effectExtent l="0" t="0" r="0" b="0"/>
                <wp:wrapNone/>
                <wp:docPr id="15" name="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991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BF46F6" w14:textId="77777777" w:rsidR="00CA7E9F" w:rsidRPr="009973C9" w:rsidRDefault="00CA7E9F" w:rsidP="00115CA8">
                            <w:pPr>
                              <w:spacing w:after="0" w:line="240" w:lineRule="auto"/>
                              <w:jc w:val="center"/>
                            </w:pPr>
                            <w:r w:rsidRPr="009973C9">
                              <w:t>Facultad de Educación y Humanidades de Melilla</w:t>
                            </w:r>
                          </w:p>
                          <w:p w14:paraId="42122295" w14:textId="77777777" w:rsidR="00CA7E9F" w:rsidRPr="009973C9" w:rsidRDefault="00CA7E9F" w:rsidP="00115CA8">
                            <w:pPr>
                              <w:spacing w:after="0" w:line="240" w:lineRule="auto"/>
                              <w:jc w:val="center"/>
                            </w:pPr>
                            <w:r w:rsidRPr="009973C9">
                              <w:t xml:space="preserve">Vicedecanato de Estudiantes, Extensión Universitaria y </w:t>
                            </w:r>
                            <w:r>
                              <w:t>Movilidad</w:t>
                            </w:r>
                          </w:p>
                          <w:p w14:paraId="53766A50" w14:textId="77777777" w:rsidR="00CA7E9F" w:rsidRDefault="00CA7E9F" w:rsidP="00AC220F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15 Cuadro de texto" o:spid="_x0000_s1040" type="#_x0000_t202" style="position:absolute;margin-left:622.25pt;margin-top:252.15pt;width:198.75pt;height:7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" fillcolor="window" stroked="f" strokeweight=".5pt">
                <v:path arrowok="t"/>
                <v:textbox inset="1mm,1mm,1mm,1mm">
                  <w:txbxContent>
                    <w:p w14:paraId="21BF46F6" w14:textId="77777777" w:rsidR="00CA7E9F" w:rsidRPr="009973C9" w:rsidRDefault="00CA7E9F" w:rsidP="00115CA8">
                      <w:pPr>
                        <w:spacing w:after="0" w:line="240" w:lineRule="auto"/>
                        <w:jc w:val="center"/>
                      </w:pPr>
                      <w:r w:rsidRPr="009973C9">
                        <w:t>Facultad de Educación y Humanidades de Melilla</w:t>
                      </w:r>
                    </w:p>
                    <w:p w14:paraId="42122295" w14:textId="77777777" w:rsidR="00CA7E9F" w:rsidRPr="009973C9" w:rsidRDefault="00CA7E9F" w:rsidP="00115CA8">
                      <w:pPr>
                        <w:spacing w:after="0" w:line="240" w:lineRule="auto"/>
                        <w:jc w:val="center"/>
                      </w:pPr>
                      <w:r w:rsidRPr="009973C9">
                        <w:t xml:space="preserve">Vicedecanato de Estudiantes, Extensión Universitaria y </w:t>
                      </w:r>
                      <w:r>
                        <w:t>Movilidad</w:t>
                      </w:r>
                    </w:p>
                    <w:p w14:paraId="53766A50" w14:textId="77777777" w:rsidR="00CA7E9F" w:rsidRDefault="00CA7E9F" w:rsidP="00AC220F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7C75C8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96EB50" wp14:editId="4EECE1DD">
                <wp:simplePos x="0" y="0"/>
                <wp:positionH relativeFrom="column">
                  <wp:posOffset>-8890</wp:posOffset>
                </wp:positionH>
                <wp:positionV relativeFrom="paragraph">
                  <wp:posOffset>2678430</wp:posOffset>
                </wp:positionV>
                <wp:extent cx="5137785" cy="1371600"/>
                <wp:effectExtent l="0" t="0" r="0" b="0"/>
                <wp:wrapNone/>
                <wp:docPr id="21" name="21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7785" cy="1371600"/>
                          <a:chOff x="0" y="2715"/>
                          <a:chExt cx="5168265" cy="1465922"/>
                        </a:xfrm>
                      </wpg:grpSpPr>
                      <wps:wsp>
                        <wps:cNvPr id="32" name="32 Rectángulo"/>
                        <wps:cNvSpPr/>
                        <wps:spPr>
                          <a:xfrm>
                            <a:off x="0" y="2715"/>
                            <a:ext cx="5168265" cy="1465922"/>
                          </a:xfrm>
                          <a:prstGeom prst="rect">
                            <a:avLst/>
                          </a:prstGeom>
                          <a:solidFill>
                            <a:srgbClr val="005E9E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885825"/>
                            <a:ext cx="342900" cy="34290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" t="80819" r="93366" b="11419"/>
                          <a:stretch/>
                        </pic:blipFill>
                        <pic:spPr bwMode="auto">
                          <a:xfrm>
                            <a:off x="4057650" y="66675"/>
                            <a:ext cx="571500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428625"/>
                            <a:ext cx="342900" cy="34290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628650"/>
                            <a:ext cx="1533525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9142" y="2715"/>
                            <a:ext cx="1243584" cy="35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1B68B" w14:textId="77777777" w:rsidR="00CA7E9F" w:rsidRPr="009F09D9" w:rsidRDefault="00CA7E9F" w:rsidP="00643D4F">
                              <w:pPr>
                                <w:rPr>
                                  <w:b/>
                                  <w:color w:val="FFFFFF"/>
                                  <w:sz w:val="28"/>
                                </w:rPr>
                              </w:pPr>
                              <w:r w:rsidRPr="009F09D9">
                                <w:rPr>
                                  <w:b/>
                                  <w:color w:val="FFFFFF"/>
                                  <w:sz w:val="28"/>
                                </w:rPr>
                                <w:t>Síguenos en: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419100"/>
                            <a:ext cx="300990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3693A" w14:textId="598505D7" w:rsidR="00CA7E9F" w:rsidRPr="009F09D9" w:rsidRDefault="00CA7E9F" w:rsidP="00643D4F">
                              <w:pPr>
                                <w:rPr>
                                  <w:color w:val="FFFFFF"/>
                                  <w:sz w:val="28"/>
                                </w:rPr>
                              </w:pPr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http://www.fa</w:t>
                              </w:r>
                              <w:r w:rsidR="00115CA8">
                                <w:rPr>
                                  <w:color w:val="FFFFFF"/>
                                  <w:sz w:val="28"/>
                                </w:rPr>
                                <w:t>ce</w:t>
                              </w:r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b</w:t>
                              </w:r>
                              <w:r w:rsidR="00115CA8">
                                <w:rPr>
                                  <w:color w:val="FFFFFF"/>
                                  <w:sz w:val="28"/>
                                </w:rPr>
                                <w:t>o</w:t>
                              </w:r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ok.com/faedumel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876300"/>
                            <a:ext cx="300990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F832A" w14:textId="77777777" w:rsidR="00CA7E9F" w:rsidRPr="009F09D9" w:rsidRDefault="00CA7E9F" w:rsidP="00643D4F">
                              <w:pPr>
                                <w:rPr>
                                  <w:color w:val="FFFFFF"/>
                                  <w:sz w:val="28"/>
                                </w:rPr>
                              </w:pPr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@</w:t>
                              </w:r>
                              <w:proofErr w:type="spellStart"/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FaEduMelUGR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21 Grupo" o:spid="_x0000_s1041" style="position:absolute;margin-left:-.65pt;margin-top:210.9pt;width:404.55pt;height:108pt;z-index:251662336" coordorigin=",2715" coordsize="5168265,146592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">
                <v:rect id="32 Rectángulo" o:spid="_x0000_s1042" style="position:absolute;top:2715;width:5168265;height:14659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q5UAxAAA&#10;ANsAAAAPAAAAZHJzL2Rvd25yZXYueG1sRI9BSwMxFITvgv8hvIIXabOuoGVtWkQoiJ7strTH5+a5&#10;Wbt5WZJnu/57Iwgeh5n5hlmsRt+rE8XUBTZwMytAETfBdtwa2Nbr6RxUEmSLfWAy8E0JVsvLiwVW&#10;Npz5jU4baVWGcKrQgBMZKq1T48hjmoWBOHsfIXqULGOrbcRzhvtel0Vxpz12nBccDvTkqDluvryB&#10;exkk1vvr+uX9UH7uuVxv3evOmKvJ+PgASmiU//Bf+9kauC3h90v+AXr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quVAMQAAADbAAAADwAAAAAAAAAAAAAAAACXAgAAZHJzL2Rv&#10;d25yZXYueG1sUEsFBgAAAAAEAAQA9QAAAIgDAAAAAA==&#10;" fillcolor="#005e9e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43" type="#_x0000_t75" style="position:absolute;left:123825;top:885825;width:342900;height:342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/a&#10;NCbDAAAA2wAAAA8AAABkcnMvZG93bnJldi54bWxEj8FqwzAQRO+B/oPYQm+JHBVKcCKbkBLoJYfG&#10;8X2xtraotTKWajv9+qpQ6HGYnTc7h3JxvZhoDNazhu0mA0HceGO51XCrzusdiBCRDfaeScOdApTF&#10;w+qAufEzv9N0ja1IEA45auhiHHIpQ9ORw7DxA3HyPvzoMCY5ttKMOCe466XKshfp0HJq6HCgU0fN&#10;5/XLpTfkRZ3trbbfl8ruFvtc3evtq9ZPj8txDyLSEv+P/9JvRoNS8LslAUAW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9o0JsMAAADbAAAADwAAAAAAAAAAAAAAAACcAgAA&#10;ZHJzL2Rvd25yZXYueG1sUEsFBgAAAAAEAAQA9wAAAIwDAAAAAA==&#10;" adj="3600">
                  <v:imagedata r:id="rId16" o:title=""/>
                  <v:path arrowok="t"/>
                </v:shape>
                <v:shape id="0 Imagen" o:spid="_x0000_s1044" type="#_x0000_t75" style="position:absolute;left:4057650;top:66675;width:571500;height:561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L&#10;hF/CAAAA2wAAAA8AAABkcnMvZG93bnJldi54bWxET8tqwkAU3Rf8h+EK7upEC0FTR5EWqVBo8bHo&#10;8pK5yQQzd0Jm8tCv7ywKXR7Oe7MbbS16an3lWMFinoAgzp2uuFRwvRyeVyB8QNZYOyYFd/Kw206e&#10;NphpN/CJ+nMoRQxhn6ECE0KTSelzQxb93DXEkStcazFE2JZStzjEcFvLZZKk0mLFscFgQ2+G8tu5&#10;swpWj4MsPn/M9cMuiu80+Vovu/eg1Gw67l9BBBrDv/jPfdQKXuL6+CX+ALn9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y4RfwgAAANsAAAAPAAAAAAAAAAAAAAAAAJwCAABk&#10;cnMvZG93bnJldi54bWxQSwUGAAAAAAQABAD3AAAAiwMAAAAA&#10;">
                  <v:imagedata r:id="rId17" o:title="" croptop="52966f" cropbottom="7484f" cropleft="725f" cropright="61188f"/>
                  <v:path arrowok="t"/>
                </v:shape>
                <v:shape id="0 Imagen" o:spid="_x0000_s1045" type="#_x0000_t75" style="position:absolute;left:123825;top:428625;width:342900;height:342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T&#10;vzbFAAAA2wAAAA8AAABkcnMvZG93bnJldi54bWxEj91qAjEUhO+FvkM4Be80uxWkrkYprWKtKPiD&#10;eHnYHHcXNydLkur27ZtCwcthZr5hJrPW1OJGzleWFaT9BARxbnXFhYLjYdF7BeEDssbaMin4IQ+z&#10;6VNngpm2d97RbR8KESHsM1RQhtBkUvq8JIO+bxvi6F2sMxiidIXUDu8Rbmr5kiRDabDiuFBiQ+8l&#10;5df9t1Gw3dDyOq/pIz2fqma12Izc11or1X1u38YgArXhEf5vf2oFgxT+vsQfIK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0782xQAAANsAAAAPAAAAAAAAAAAAAAAAAJwC&#10;AABkcnMvZG93bnJldi54bWxQSwUGAAAAAAQABAD3AAAAjgMAAAAA&#10;" adj="3600">
                  <v:imagedata r:id="rId18" o:title=""/>
                  <v:path arrowok="t"/>
                </v:shape>
                <v:shape id="0 Imagen" o:spid="_x0000_s1046" type="#_x0000_t75" style="position:absolute;left:3562350;top:628650;width:1533525;height:723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y&#10;0+vEAAAA2wAAAA8AAABkcnMvZG93bnJldi54bWxEj0FrwkAUhO9C/8PyCr2IbtqA1egmlEKh1EvU&#10;en/sPpPQ7Ns0u2raX+8KgsdhZr5hVsVgW3Gi3jeOFTxPExDE2pmGKwXfu4/JHIQPyAZbx6TgjzwU&#10;+cNohZlxZ97QaRsqESHsM1RQh9BlUnpdk0U/dR1x9A6utxii7CtpejxHuG3lS5LMpMWG40KNHb3X&#10;pH+2R6tg/TXe/+rdsUz9vyzLxujXRemVenoc3pYgAg3hHr61P42CNIXrl/gDZH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vy0+vEAAAA2wAAAA8AAAAAAAAAAAAAAAAAnAIA&#10;AGRycy9kb3ducmV2LnhtbFBLBQYAAAAABAAEAPcAAACNAwAAAAA=&#10;">
                  <v:imagedata r:id="rId19" o:title=""/>
                  <v:path arrowok="t"/>
                </v:shape>
                <v:shape id="Cuadro de texto 2" o:spid="_x0000_s1047" type="#_x0000_t202" style="position:absolute;left:569142;top:2715;width:1243584;height:3538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el1xAAA&#10;ANwAAAAPAAAAZHJzL2Rvd25yZXYueG1sRI9bawIxFITfC/6HcIS+aaJtvaxGEUvBp4pX8O2wOe4u&#10;bk6WTequ/74pCH0cZuYbZr5sbSnuVPvCsYZBX4EgTp0pONNwPHz1JiB8QDZYOiYND/KwXHRe5pgY&#10;1/CO7vuQiQhhn6CGPIQqkdKnOVn0fVcRR+/qaoshyjqTpsYmwm0ph0qNpMWC40KOFa1zSm/7H6vh&#10;9H29nN/VNvu0H1XjWiXZTqXWr912NQMRqA3/4Wd7YzS8qTH8nYlHQC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3pdcQAAADcAAAADwAAAAAAAAAAAAAAAACXAgAAZHJzL2Rv&#10;d25yZXYueG1sUEsFBgAAAAAEAAQA9QAAAIgDAAAAAA==&#10;" filled="f" stroked="f">
                  <v:textbox>
                    <w:txbxContent>
                      <w:p w14:paraId="3591B68B" w14:textId="77777777" w:rsidR="00CA7E9F" w:rsidRPr="009F09D9" w:rsidRDefault="00CA7E9F" w:rsidP="00643D4F">
                        <w:pPr>
                          <w:rPr>
                            <w:b/>
                            <w:color w:val="FFFFFF"/>
                            <w:sz w:val="28"/>
                          </w:rPr>
                        </w:pPr>
                        <w:r w:rsidRPr="009F09D9">
                          <w:rPr>
                            <w:b/>
                            <w:color w:val="FFFFFF"/>
                            <w:sz w:val="28"/>
                          </w:rPr>
                          <w:t>Síguenos en:</w:t>
                        </w:r>
                      </w:p>
                    </w:txbxContent>
                  </v:textbox>
                </v:shape>
                <v:shape id="Cuadro de texto 2" o:spid="_x0000_s1048" type="#_x0000_t202" style="position:absolute;left:466725;top:419100;width:3009900;height:3536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o+a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dAa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o+awwAAANsAAAAPAAAAAAAAAAAAAAAAAJcCAABkcnMvZG93&#10;bnJldi54bWxQSwUGAAAAAAQABAD1AAAAhwMAAAAA&#10;" filled="f" stroked="f">
                  <v:textbox>
                    <w:txbxContent>
                      <w:p w14:paraId="60D3693A" w14:textId="598505D7" w:rsidR="00CA7E9F" w:rsidRPr="009F09D9" w:rsidRDefault="00CA7E9F" w:rsidP="00643D4F">
                        <w:pPr>
                          <w:rPr>
                            <w:color w:val="FFFFFF"/>
                            <w:sz w:val="28"/>
                          </w:rPr>
                        </w:pPr>
                        <w:r w:rsidRPr="009F09D9">
                          <w:rPr>
                            <w:color w:val="FFFFFF"/>
                            <w:sz w:val="28"/>
                          </w:rPr>
                          <w:t>http://www.fa</w:t>
                        </w:r>
                        <w:r w:rsidR="00115CA8">
                          <w:rPr>
                            <w:color w:val="FFFFFF"/>
                            <w:sz w:val="28"/>
                          </w:rPr>
                          <w:t>ce</w:t>
                        </w:r>
                        <w:r w:rsidRPr="009F09D9">
                          <w:rPr>
                            <w:color w:val="FFFFFF"/>
                            <w:sz w:val="28"/>
                          </w:rPr>
                          <w:t>b</w:t>
                        </w:r>
                        <w:r w:rsidR="00115CA8">
                          <w:rPr>
                            <w:color w:val="FFFFFF"/>
                            <w:sz w:val="28"/>
                          </w:rPr>
                          <w:t>o</w:t>
                        </w:r>
                        <w:r w:rsidRPr="009F09D9">
                          <w:rPr>
                            <w:color w:val="FFFFFF"/>
                            <w:sz w:val="28"/>
                          </w:rPr>
                          <w:t>ok.com/faedumel</w:t>
                        </w:r>
                      </w:p>
                    </w:txbxContent>
                  </v:textbox>
                </v:shape>
                <v:shape id="Cuadro de texto 2" o:spid="_x0000_s1049" type="#_x0000_t202" style="position:absolute;left:466725;top:876300;width:3009900;height:3536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ioB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om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ioBwwAAANsAAAAPAAAAAAAAAAAAAAAAAJcCAABkcnMvZG93&#10;bnJldi54bWxQSwUGAAAAAAQABAD1AAAAhwMAAAAA&#10;" filled="f" stroked="f">
                  <v:textbox>
                    <w:txbxContent>
                      <w:p w14:paraId="170F832A" w14:textId="77777777" w:rsidR="00CA7E9F" w:rsidRPr="009F09D9" w:rsidRDefault="00CA7E9F" w:rsidP="00643D4F">
                        <w:pPr>
                          <w:rPr>
                            <w:color w:val="FFFFFF"/>
                            <w:sz w:val="28"/>
                          </w:rPr>
                        </w:pPr>
                        <w:r w:rsidRPr="009F09D9">
                          <w:rPr>
                            <w:color w:val="FFFFFF"/>
                            <w:sz w:val="28"/>
                          </w:rPr>
                          <w:t>@FaEduMelUGR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212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7DDA2F" wp14:editId="3EA1A0C1">
                <wp:simplePos x="0" y="0"/>
                <wp:positionH relativeFrom="column">
                  <wp:posOffset>-25219</wp:posOffset>
                </wp:positionH>
                <wp:positionV relativeFrom="paragraph">
                  <wp:posOffset>2332990</wp:posOffset>
                </wp:positionV>
                <wp:extent cx="4879794" cy="498021"/>
                <wp:effectExtent l="0" t="0" r="0" b="10160"/>
                <wp:wrapNone/>
                <wp:docPr id="29" name="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9794" cy="49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CD9B2F" w14:textId="77777777" w:rsidR="00CA7E9F" w:rsidRPr="00080670" w:rsidRDefault="00CA7E9F" w:rsidP="00115CA8">
                            <w:pPr>
                              <w:spacing w:after="0" w:line="240" w:lineRule="auto"/>
                              <w:ind w:left="708"/>
                              <w:rPr>
                                <w:sz w:val="24"/>
                              </w:rPr>
                            </w:pPr>
                            <w:r w:rsidRPr="00115CA8">
                              <w:rPr>
                                <w:b/>
                                <w:color w:val="4F81BD" w:themeColor="accent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 xml:space="preserve"> créditos 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29 Cuadro de texto" o:spid="_x0000_s1050" type="#_x0000_t202" style="position:absolute;margin-left:-1.95pt;margin-top:183.7pt;width:384.25pt;height: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" filled="f" stroked="f" strokeweight=".5pt">
                <v:path arrowok="t"/>
                <v:textbox>
                  <w:txbxContent>
                    <w:p w14:paraId="6ACD9B2F" w14:textId="77777777" w:rsidR="00CA7E9F" w:rsidRPr="00080670" w:rsidRDefault="00CA7E9F" w:rsidP="00115CA8">
                      <w:pPr>
                        <w:spacing w:after="0" w:line="240" w:lineRule="auto"/>
                        <w:ind w:left="708"/>
                        <w:rPr>
                          <w:sz w:val="24"/>
                        </w:rPr>
                      </w:pPr>
                      <w:r w:rsidRPr="00115CA8">
                        <w:rPr>
                          <w:b/>
                          <w:color w:val="4F81BD" w:themeColor="accent1"/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t xml:space="preserve"> créditos ECTS</w:t>
                      </w:r>
                    </w:p>
                  </w:txbxContent>
                </v:textbox>
              </v:shape>
            </w:pict>
          </mc:Fallback>
        </mc:AlternateContent>
      </w:r>
      <w:r w:rsidR="00030E7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8F80DA" wp14:editId="65470119">
                <wp:simplePos x="0" y="0"/>
                <wp:positionH relativeFrom="column">
                  <wp:posOffset>-11430</wp:posOffset>
                </wp:positionH>
                <wp:positionV relativeFrom="paragraph">
                  <wp:posOffset>2072821</wp:posOffset>
                </wp:positionV>
                <wp:extent cx="5158740" cy="266065"/>
                <wp:effectExtent l="0" t="0" r="0" b="0"/>
                <wp:wrapNone/>
                <wp:docPr id="1" name="24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42696C0" w14:textId="77777777" w:rsidR="00CA7E9F" w:rsidRPr="000E4456" w:rsidRDefault="00CA7E9F" w:rsidP="0053444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RECONOCIMIENTO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24 Rectángulo" o:spid="_x0000_s1051" style="position:absolute;margin-left:-.85pt;margin-top:163.2pt;width:406.2pt;height:2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" fillcolor="#1c1a10 [334]" stroked="f" strokeweight="2pt">
                <v:path arrowok="t"/>
                <v:textbox inset="0,0,0,0">
                  <w:txbxContent>
                    <w:p w14:paraId="642696C0" w14:textId="77777777" w:rsidR="00CA7E9F" w:rsidRPr="000E4456" w:rsidRDefault="00CA7E9F" w:rsidP="0053444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RECONOCIMIENTO</w:t>
                      </w:r>
                    </w:p>
                  </w:txbxContent>
                </v:textbox>
              </v:rect>
            </w:pict>
          </mc:Fallback>
        </mc:AlternateContent>
      </w:r>
      <w:r w:rsidR="00030E7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E0BAB" wp14:editId="5860FA26">
                <wp:simplePos x="0" y="0"/>
                <wp:positionH relativeFrom="column">
                  <wp:posOffset>-16510</wp:posOffset>
                </wp:positionH>
                <wp:positionV relativeFrom="paragraph">
                  <wp:posOffset>844006</wp:posOffset>
                </wp:positionV>
                <wp:extent cx="5030470" cy="1259840"/>
                <wp:effectExtent l="0" t="0" r="0" b="10160"/>
                <wp:wrapNone/>
                <wp:docPr id="28" name="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047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53EC88" w14:textId="38DB0707" w:rsidR="00CA7E9F" w:rsidRPr="00115CA8" w:rsidRDefault="00CA7E9F" w:rsidP="00115CA8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115CA8">
                              <w:rPr>
                                <w:sz w:val="24"/>
                              </w:rPr>
                              <w:t>Alumnado de la Facultad de Educación y Humanidades de Melilla y de las otras dos instituciones que i</w:t>
                            </w:r>
                            <w:r w:rsidR="00115CA8" w:rsidRPr="00115CA8">
                              <w:rPr>
                                <w:sz w:val="24"/>
                              </w:rPr>
                              <w:t>ntegran el campus universitario.</w:t>
                            </w:r>
                          </w:p>
                          <w:p w14:paraId="0F3BD43C" w14:textId="45A97714" w:rsidR="00CA7E9F" w:rsidRPr="00115CA8" w:rsidRDefault="00CA7E9F" w:rsidP="00115CA8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115CA8">
                              <w:rPr>
                                <w:sz w:val="24"/>
                              </w:rPr>
                              <w:t>Graduados/Lice</w:t>
                            </w:r>
                            <w:r w:rsidR="00586DD0" w:rsidRPr="00115CA8">
                              <w:rPr>
                                <w:sz w:val="24"/>
                              </w:rPr>
                              <w:t>nciados en Ciencias del Deporte</w:t>
                            </w:r>
                            <w:r w:rsidR="00115CA8" w:rsidRPr="00115CA8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0549CC34" w14:textId="114A0473" w:rsidR="00CA7E9F" w:rsidRPr="00115CA8" w:rsidRDefault="00586DD0" w:rsidP="00115CA8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115CA8">
                              <w:rPr>
                                <w:sz w:val="24"/>
                              </w:rPr>
                              <w:t>Diplomados en Educación Física</w:t>
                            </w:r>
                            <w:r w:rsidR="00115CA8" w:rsidRPr="00115CA8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7B2BA886" w14:textId="5F995C82" w:rsidR="00CA7E9F" w:rsidRPr="00115CA8" w:rsidRDefault="00CA7E9F" w:rsidP="00115CA8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115CA8">
                              <w:rPr>
                                <w:sz w:val="24"/>
                              </w:rPr>
                              <w:t>Profesionales del ámbito</w:t>
                            </w:r>
                            <w:r w:rsidR="006753E4" w:rsidRPr="00115CA8">
                              <w:rPr>
                                <w:sz w:val="24"/>
                              </w:rPr>
                              <w:t xml:space="preserve"> deportivo</w:t>
                            </w:r>
                            <w:r w:rsidR="00115CA8" w:rsidRPr="00115CA8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35F0F337" w14:textId="197ED1ED" w:rsidR="00CA7E9F" w:rsidRPr="00115CA8" w:rsidRDefault="00586DD0" w:rsidP="00115CA8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115CA8">
                              <w:rPr>
                                <w:sz w:val="24"/>
                              </w:rPr>
                              <w:t>Otros</w:t>
                            </w:r>
                            <w:r w:rsidR="00115CA8" w:rsidRPr="00115CA8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2F3F900E" w14:textId="77A5FD3D" w:rsidR="00CA7E9F" w:rsidRPr="00F1040F" w:rsidRDefault="00CA7E9F" w:rsidP="00115CA8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28 Cuadro de texto" o:spid="_x0000_s1052" type="#_x0000_t202" style="position:absolute;margin-left:-1.25pt;margin-top:66.45pt;width:396.1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" filled="f" stroked="f" strokeweight=".5pt">
                <v:path arrowok="t"/>
                <v:textbox>
                  <w:txbxContent>
                    <w:p w14:paraId="5D53EC88" w14:textId="38DB0707" w:rsidR="00CA7E9F" w:rsidRPr="00115CA8" w:rsidRDefault="00CA7E9F" w:rsidP="00115CA8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after="0" w:line="240" w:lineRule="auto"/>
                        <w:jc w:val="both"/>
                        <w:rPr>
                          <w:sz w:val="24"/>
                        </w:rPr>
                      </w:pPr>
                      <w:r w:rsidRPr="00115CA8">
                        <w:rPr>
                          <w:sz w:val="24"/>
                        </w:rPr>
                        <w:t>Alumnado de la Facultad de Educación y Humanidades de Melilla y de las otras dos instituciones que i</w:t>
                      </w:r>
                      <w:r w:rsidR="00115CA8" w:rsidRPr="00115CA8">
                        <w:rPr>
                          <w:sz w:val="24"/>
                        </w:rPr>
                        <w:t>ntegran el campus universitario.</w:t>
                      </w:r>
                    </w:p>
                    <w:p w14:paraId="0F3BD43C" w14:textId="45A97714" w:rsidR="00CA7E9F" w:rsidRPr="00115CA8" w:rsidRDefault="00CA7E9F" w:rsidP="00115CA8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after="0" w:line="240" w:lineRule="auto"/>
                        <w:jc w:val="both"/>
                        <w:rPr>
                          <w:sz w:val="24"/>
                        </w:rPr>
                      </w:pPr>
                      <w:r w:rsidRPr="00115CA8">
                        <w:rPr>
                          <w:sz w:val="24"/>
                        </w:rPr>
                        <w:t>Graduados/Lice</w:t>
                      </w:r>
                      <w:r w:rsidR="00586DD0" w:rsidRPr="00115CA8">
                        <w:rPr>
                          <w:sz w:val="24"/>
                        </w:rPr>
                        <w:t>nciados en Ciencias del Deporte</w:t>
                      </w:r>
                      <w:r w:rsidR="00115CA8" w:rsidRPr="00115CA8">
                        <w:rPr>
                          <w:sz w:val="24"/>
                        </w:rPr>
                        <w:t>.</w:t>
                      </w:r>
                    </w:p>
                    <w:p w14:paraId="0549CC34" w14:textId="114A0473" w:rsidR="00CA7E9F" w:rsidRPr="00115CA8" w:rsidRDefault="00586DD0" w:rsidP="00115CA8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after="0" w:line="240" w:lineRule="auto"/>
                        <w:jc w:val="both"/>
                        <w:rPr>
                          <w:sz w:val="24"/>
                        </w:rPr>
                      </w:pPr>
                      <w:r w:rsidRPr="00115CA8">
                        <w:rPr>
                          <w:sz w:val="24"/>
                        </w:rPr>
                        <w:t>Diplomados en Educación Física</w:t>
                      </w:r>
                      <w:r w:rsidR="00115CA8" w:rsidRPr="00115CA8">
                        <w:rPr>
                          <w:sz w:val="24"/>
                        </w:rPr>
                        <w:t>.</w:t>
                      </w:r>
                    </w:p>
                    <w:p w14:paraId="7B2BA886" w14:textId="5F995C82" w:rsidR="00CA7E9F" w:rsidRPr="00115CA8" w:rsidRDefault="00CA7E9F" w:rsidP="00115CA8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after="0" w:line="240" w:lineRule="auto"/>
                        <w:jc w:val="both"/>
                        <w:rPr>
                          <w:sz w:val="24"/>
                        </w:rPr>
                      </w:pPr>
                      <w:r w:rsidRPr="00115CA8">
                        <w:rPr>
                          <w:sz w:val="24"/>
                        </w:rPr>
                        <w:t>Profesionales del ámbito</w:t>
                      </w:r>
                      <w:r w:rsidR="006753E4" w:rsidRPr="00115CA8">
                        <w:rPr>
                          <w:sz w:val="24"/>
                        </w:rPr>
                        <w:t xml:space="preserve"> deportivo</w:t>
                      </w:r>
                      <w:r w:rsidR="00115CA8" w:rsidRPr="00115CA8">
                        <w:rPr>
                          <w:sz w:val="24"/>
                        </w:rPr>
                        <w:t>.</w:t>
                      </w:r>
                    </w:p>
                    <w:p w14:paraId="35F0F337" w14:textId="197ED1ED" w:rsidR="00CA7E9F" w:rsidRPr="00115CA8" w:rsidRDefault="00586DD0" w:rsidP="00115CA8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after="0" w:line="240" w:lineRule="auto"/>
                        <w:jc w:val="both"/>
                        <w:rPr>
                          <w:sz w:val="24"/>
                        </w:rPr>
                      </w:pPr>
                      <w:r w:rsidRPr="00115CA8">
                        <w:rPr>
                          <w:sz w:val="24"/>
                        </w:rPr>
                        <w:t>Otros</w:t>
                      </w:r>
                      <w:r w:rsidR="00115CA8" w:rsidRPr="00115CA8">
                        <w:rPr>
                          <w:sz w:val="24"/>
                        </w:rPr>
                        <w:t>.</w:t>
                      </w:r>
                    </w:p>
                    <w:p w14:paraId="2F3F900E" w14:textId="77A5FD3D" w:rsidR="00CA7E9F" w:rsidRPr="00F1040F" w:rsidRDefault="00CA7E9F" w:rsidP="00115CA8">
                      <w:pPr>
                        <w:spacing w:after="0" w:line="24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E7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2BAC79" wp14:editId="0717613C">
                <wp:simplePos x="0" y="0"/>
                <wp:positionH relativeFrom="column">
                  <wp:posOffset>-17145</wp:posOffset>
                </wp:positionH>
                <wp:positionV relativeFrom="paragraph">
                  <wp:posOffset>622935</wp:posOffset>
                </wp:positionV>
                <wp:extent cx="5158740" cy="266065"/>
                <wp:effectExtent l="0" t="0" r="0" b="0"/>
                <wp:wrapNone/>
                <wp:docPr id="24" name="24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868085" w14:textId="77777777" w:rsidR="00CA7E9F" w:rsidRPr="000E4456" w:rsidRDefault="00CA7E9F" w:rsidP="0053444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DESTINATARIOS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_x0000_s1053" style="position:absolute;margin-left:-1.3pt;margin-top:49.05pt;width:406.2pt;height:2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" fillcolor="#1c1a10 [334]" stroked="f" strokeweight="2pt">
                <v:path arrowok="t"/>
                <v:textbox inset="0,0,0,0">
                  <w:txbxContent>
                    <w:p w14:paraId="1A868085" w14:textId="77777777" w:rsidR="00CA7E9F" w:rsidRPr="000E4456" w:rsidRDefault="00CA7E9F" w:rsidP="0053444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DESTINATARIOS</w:t>
                      </w:r>
                    </w:p>
                  </w:txbxContent>
                </v:textbox>
              </v:rect>
            </w:pict>
          </mc:Fallback>
        </mc:AlternateContent>
      </w:r>
      <w:r w:rsidR="00643D4F" w:rsidRPr="005F6135">
        <w:br w:type="page"/>
      </w:r>
    </w:p>
    <w:p w14:paraId="1C08DC10" w14:textId="693A43DE" w:rsidR="00643D4F" w:rsidRDefault="002338A2" w:rsidP="00B541D1">
      <w:pPr>
        <w:tabs>
          <w:tab w:val="left" w:pos="822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D1FC0A" wp14:editId="1CFA1832">
                <wp:simplePos x="0" y="0"/>
                <wp:positionH relativeFrom="column">
                  <wp:posOffset>-131445</wp:posOffset>
                </wp:positionH>
                <wp:positionV relativeFrom="paragraph">
                  <wp:posOffset>4864009</wp:posOffset>
                </wp:positionV>
                <wp:extent cx="5158740" cy="243840"/>
                <wp:effectExtent l="0" t="0" r="0" b="10160"/>
                <wp:wrapNone/>
                <wp:docPr id="61" name="38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43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0253092" w14:textId="7E878FC3" w:rsidR="00CA7E9F" w:rsidRPr="000E4456" w:rsidRDefault="00CA7E9F" w:rsidP="00316247">
                            <w:pPr>
                              <w:ind w:left="284" w:right="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OBJETIVOS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38 Rectángulo" o:spid="_x0000_s1054" style="position:absolute;margin-left:-10.3pt;margin-top:383pt;width:406.2pt;height:19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" fillcolor="#1c1a10 [334]" stroked="f" strokeweight="2pt">
                <v:path arrowok="t"/>
                <v:textbox inset="0,0,0,0">
                  <w:txbxContent>
                    <w:p w14:paraId="10253092" w14:textId="7E878FC3" w:rsidR="00CA7E9F" w:rsidRPr="000E4456" w:rsidRDefault="00CA7E9F" w:rsidP="00316247">
                      <w:pPr>
                        <w:ind w:left="284" w:right="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OBJETIVOS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C21489" wp14:editId="324554D9">
                <wp:simplePos x="0" y="0"/>
                <wp:positionH relativeFrom="column">
                  <wp:posOffset>-635</wp:posOffset>
                </wp:positionH>
                <wp:positionV relativeFrom="paragraph">
                  <wp:posOffset>485140</wp:posOffset>
                </wp:positionV>
                <wp:extent cx="4836795" cy="6909435"/>
                <wp:effectExtent l="0" t="0" r="14605" b="24765"/>
                <wp:wrapNone/>
                <wp:docPr id="41" name="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6795" cy="69094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1B97019C" w14:textId="2D7E752F" w:rsidR="00CA7E9F" w:rsidRPr="006753E4" w:rsidRDefault="00CA7E9F" w:rsidP="003E2766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ind w:left="142" w:firstLine="567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753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La mejora de la salud y de la calidad de vida a través del ejercicio físico son contenidos emergentes y preferentes en la sociedad actual y, por lo tanto, deben ser abordados en profundidad por los profesionales y futuros profesionales del ámbito de las ciencias de la actividad física y el deporte.</w:t>
                            </w:r>
                          </w:p>
                          <w:p w14:paraId="0D5307B8" w14:textId="020D13ED" w:rsidR="00CA7E9F" w:rsidRPr="006753E4" w:rsidRDefault="00CA7E9F" w:rsidP="003E2766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ind w:left="142" w:firstLine="567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753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Dentro de las nuevas tendencias del entrenamiento y del </w:t>
                            </w:r>
                            <w:proofErr w:type="spellStart"/>
                            <w:r w:rsidRPr="006753E4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fitness</w:t>
                            </w:r>
                            <w:proofErr w:type="spellEnd"/>
                            <w:r w:rsidRPr="006753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 se incluye el entrenamiento de alta intensidad abordando diversas modalidades, metodologías y elementos que son cada día más practicados por la población en general con el objetivo de mejorar la condición física. No obstante, deben conocerse las bases metodológicas y de progresión adecuadas para poder dirigir y aplicar estas tendencias siempre con el objetivo de mejorar la salud y evitar cualquier riesgo durante la práctica de este tipo de ejercicio.</w:t>
                            </w:r>
                          </w:p>
                          <w:p w14:paraId="361F35D6" w14:textId="4BADDDA7" w:rsidR="00CA7E9F" w:rsidRPr="006753E4" w:rsidRDefault="003E2766" w:rsidP="003E2766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ind w:left="142" w:firstLine="567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Así pues,</w:t>
                            </w:r>
                            <w:r w:rsidR="00CA7E9F" w:rsidRPr="006753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este curso busca cubrir la formación específica y necesaria sobre el entrenamiento de alta intensidad y las metodologías, modalidades y elementos en tendencia para fortalecer una vía de trabajo profesional en expansión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</w:t>
                            </w:r>
                            <w:r w:rsidR="00CA7E9F" w:rsidRPr="006753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orientada a los profesionales y graduados en ciencias de la actividad física y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el deporte aportando las bases </w:t>
                            </w:r>
                            <w:r w:rsidR="00CA7E9F" w:rsidRPr="006753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científicas, teóricas y prácticas para la programación y aplicación de un entrenamiento de calidad dirigido a diversas poblaciones y a la mejora de la condición física asociada a la salud. </w:t>
                            </w:r>
                          </w:p>
                          <w:p w14:paraId="70AD0BA3" w14:textId="77777777" w:rsidR="00CA7E9F" w:rsidRPr="006753E4" w:rsidRDefault="00CA7E9F" w:rsidP="008E2BD7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contextualSpacing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212FC51" w14:textId="77777777" w:rsidR="00E003D8" w:rsidRDefault="00E003D8" w:rsidP="00E003D8">
                            <w:pPr>
                              <w:pStyle w:val="p1"/>
                              <w:ind w:left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7321DDE" w14:textId="1B3F2FA1" w:rsidR="00CA7E9F" w:rsidRPr="006753E4" w:rsidRDefault="00CA7E9F" w:rsidP="008E2BD7">
                            <w:pPr>
                              <w:pStyle w:val="p1"/>
                              <w:numPr>
                                <w:ilvl w:val="0"/>
                                <w:numId w:val="18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53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Dominar las bases teóricas y del entrenamiento que sustentan las nuevas tendencias en el entrenamient</w:t>
                            </w:r>
                            <w:r w:rsidR="00E003D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 de alta intensidad (Bloque I): entrenamiento </w:t>
                            </w:r>
                            <w:proofErr w:type="spellStart"/>
                            <w:r w:rsidR="00E003D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cardiometabólico</w:t>
                            </w:r>
                            <w:proofErr w:type="spellEnd"/>
                            <w:r w:rsidR="00E003D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levantamientos olímpicos.</w:t>
                            </w:r>
                          </w:p>
                          <w:p w14:paraId="6149EBD0" w14:textId="4DA657DF" w:rsidR="00CA7E9F" w:rsidRPr="006753E4" w:rsidRDefault="00CA7E9F" w:rsidP="008E2BD7">
                            <w:pPr>
                              <w:pStyle w:val="p1"/>
                              <w:numPr>
                                <w:ilvl w:val="0"/>
                                <w:numId w:val="18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53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Aplicar las nuevas tendencias del entrenamiento de alta intensidad con una progresión de calidad, dirigido a diversas poblaciones, salvaguardando la salud </w:t>
                            </w:r>
                            <w:r w:rsidR="00586DD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de estas.</w:t>
                            </w:r>
                          </w:p>
                          <w:p w14:paraId="137E1D5A" w14:textId="6BE871D0" w:rsidR="00CA7E9F" w:rsidRPr="006753E4" w:rsidRDefault="00CA7E9F" w:rsidP="008E2BD7">
                            <w:pPr>
                              <w:pStyle w:val="p1"/>
                              <w:numPr>
                                <w:ilvl w:val="0"/>
                                <w:numId w:val="18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53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Conocer métodos de prevención de lesiones en el entrenamiento de alta intensidad.</w:t>
                            </w:r>
                          </w:p>
                          <w:p w14:paraId="6163C2B6" w14:textId="77777777" w:rsidR="00CA7E9F" w:rsidRPr="006753E4" w:rsidRDefault="00CA7E9F" w:rsidP="003F38F6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6F0ECDB4" w14:textId="77777777" w:rsidR="00CA7E9F" w:rsidRPr="006753E4" w:rsidRDefault="00CA7E9F" w:rsidP="003F38F6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8214B05" w14:textId="77777777" w:rsidR="00CA7E9F" w:rsidRPr="006753E4" w:rsidRDefault="00CA7E9F" w:rsidP="00017EB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720"/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41 Cuadro de texto" o:spid="_x0000_s1055" type="#_x0000_t202" style="position:absolute;margin-left:0;margin-top:38.2pt;width:380.85pt;height:54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" filled="f" strokecolor="white [3212]" strokeweight=".5pt">
                <v:path arrowok="t"/>
                <v:textbox>
                  <w:txbxContent>
                    <w:p w14:paraId="1B97019C" w14:textId="2D7E752F" w:rsidR="00CA7E9F" w:rsidRPr="006753E4" w:rsidRDefault="00CA7E9F" w:rsidP="003E2766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ind w:left="142" w:firstLine="567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753E4">
                        <w:rPr>
                          <w:rFonts w:ascii="Arial" w:hAnsi="Arial" w:cs="Arial"/>
                          <w:color w:val="000000" w:themeColor="text1"/>
                        </w:rPr>
                        <w:t>La mejora de la salud y de la calidad de vida a través del ejercicio físico son contenidos emergentes y preferentes en la sociedad actual y, por lo tanto, deben ser abordados en profundidad por los profesionales y futuros profesionales del ámbito de las ciencias de la actividad física y el deporte.</w:t>
                      </w:r>
                    </w:p>
                    <w:p w14:paraId="0D5307B8" w14:textId="020D13ED" w:rsidR="00CA7E9F" w:rsidRPr="006753E4" w:rsidRDefault="00CA7E9F" w:rsidP="003E2766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ind w:left="142" w:firstLine="567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753E4">
                        <w:rPr>
                          <w:rFonts w:ascii="Arial" w:hAnsi="Arial" w:cs="Arial"/>
                          <w:color w:val="000000" w:themeColor="text1"/>
                        </w:rPr>
                        <w:t xml:space="preserve">Dentro de las nuevas tendencias del entrenamiento y del </w:t>
                      </w:r>
                      <w:r w:rsidRPr="006753E4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>fitness</w:t>
                      </w:r>
                      <w:r w:rsidRPr="006753E4">
                        <w:rPr>
                          <w:rFonts w:ascii="Arial" w:hAnsi="Arial" w:cs="Arial"/>
                          <w:color w:val="000000" w:themeColor="text1"/>
                        </w:rPr>
                        <w:t>, se incluye el entrenamiento de alta intensidad abordando diversas modalidades, metodologías y elementos que son cada día más practicados por la población en general con el objetivo de mejorar la condición física. No obstante, deben conocerse las bases metodológicas y de progresión adecuadas para poder dirigir y aplicar estas tendencias siempre con el objetivo de mejorar la salud y evitar cualquier riesgo durante la práctica de este tipo de ejercicio.</w:t>
                      </w:r>
                    </w:p>
                    <w:p w14:paraId="361F35D6" w14:textId="4BADDDA7" w:rsidR="00CA7E9F" w:rsidRPr="006753E4" w:rsidRDefault="003E2766" w:rsidP="003E2766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ind w:left="142" w:firstLine="567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Así pues,</w:t>
                      </w:r>
                      <w:r w:rsidR="00CA7E9F" w:rsidRPr="006753E4">
                        <w:rPr>
                          <w:rFonts w:ascii="Arial" w:hAnsi="Arial" w:cs="Arial"/>
                          <w:color w:val="000000" w:themeColor="text1"/>
                        </w:rPr>
                        <w:t xml:space="preserve"> este curso busca cubrir la formación específica y necesaria sobre el entrenamiento de alta intensidad y las metodologías, modalidades y elementos en tendencia para fortalecer una vía de trabajo profesional en expansión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,</w:t>
                      </w:r>
                      <w:r w:rsidR="00CA7E9F" w:rsidRPr="006753E4">
                        <w:rPr>
                          <w:rFonts w:ascii="Arial" w:hAnsi="Arial" w:cs="Arial"/>
                          <w:color w:val="000000" w:themeColor="text1"/>
                        </w:rPr>
                        <w:t xml:space="preserve"> orientada a los profesionales y graduados en ciencias de la actividad física y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el deporte aportando las bases </w:t>
                      </w:r>
                      <w:r w:rsidR="00CA7E9F" w:rsidRPr="006753E4">
                        <w:rPr>
                          <w:rFonts w:ascii="Arial" w:hAnsi="Arial" w:cs="Arial"/>
                          <w:color w:val="000000" w:themeColor="text1"/>
                        </w:rPr>
                        <w:t xml:space="preserve">científicas, teóricas y prácticas para la programación y aplicación de un entrenamiento de calidad dirigido a diversas poblaciones y a la mejora de la condición física asociada a la salud. </w:t>
                      </w:r>
                    </w:p>
                    <w:p w14:paraId="70AD0BA3" w14:textId="77777777" w:rsidR="00CA7E9F" w:rsidRPr="006753E4" w:rsidRDefault="00CA7E9F" w:rsidP="008E2BD7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contextualSpacing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212FC51" w14:textId="77777777" w:rsidR="00E003D8" w:rsidRDefault="00E003D8" w:rsidP="00E003D8">
                      <w:pPr>
                        <w:pStyle w:val="p1"/>
                        <w:ind w:left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7321DDE" w14:textId="1B3F2FA1" w:rsidR="00CA7E9F" w:rsidRPr="006753E4" w:rsidRDefault="00CA7E9F" w:rsidP="008E2BD7">
                      <w:pPr>
                        <w:pStyle w:val="p1"/>
                        <w:numPr>
                          <w:ilvl w:val="0"/>
                          <w:numId w:val="18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753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Dominar las bases teóricas y del entrenamiento que sustentan las nuevas tendencias en el entrenamient</w:t>
                      </w:r>
                      <w:r w:rsidR="00E003D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o de alta intensidad (Bloque I): entrenamiento cardiometabólico y levantamientos olímpicos.</w:t>
                      </w:r>
                    </w:p>
                    <w:p w14:paraId="6149EBD0" w14:textId="4DA657DF" w:rsidR="00CA7E9F" w:rsidRPr="006753E4" w:rsidRDefault="00CA7E9F" w:rsidP="008E2BD7">
                      <w:pPr>
                        <w:pStyle w:val="p1"/>
                        <w:numPr>
                          <w:ilvl w:val="0"/>
                          <w:numId w:val="18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753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Aplicar las nuevas tendencias del entrenamiento de alta intensidad con una progresión de calidad, dirigido a diversas poblaciones, salvaguardando la salud </w:t>
                      </w:r>
                      <w:r w:rsidR="00586DD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de estas.</w:t>
                      </w:r>
                    </w:p>
                    <w:p w14:paraId="137E1D5A" w14:textId="6BE871D0" w:rsidR="00CA7E9F" w:rsidRPr="006753E4" w:rsidRDefault="00CA7E9F" w:rsidP="008E2BD7">
                      <w:pPr>
                        <w:pStyle w:val="p1"/>
                        <w:numPr>
                          <w:ilvl w:val="0"/>
                          <w:numId w:val="18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753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Conocer métodos de prevención de lesiones en el entrenamiento de alta intensidad.</w:t>
                      </w:r>
                    </w:p>
                    <w:p w14:paraId="6163C2B6" w14:textId="77777777" w:rsidR="00CA7E9F" w:rsidRPr="006753E4" w:rsidRDefault="00CA7E9F" w:rsidP="003F38F6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both"/>
                        <w:rPr>
                          <w:rFonts w:ascii="Arial" w:hAnsi="Arial" w:cs="Arial"/>
                          <w:color w:val="000000" w:themeColor="text1"/>
                          <w:sz w:val="22"/>
                        </w:rPr>
                      </w:pPr>
                    </w:p>
                    <w:p w14:paraId="6F0ECDB4" w14:textId="77777777" w:rsidR="00CA7E9F" w:rsidRPr="006753E4" w:rsidRDefault="00CA7E9F" w:rsidP="003F38F6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both"/>
                        <w:rPr>
                          <w:rFonts w:ascii="Arial" w:hAnsi="Arial" w:cs="Arial"/>
                          <w:color w:val="000000" w:themeColor="text1"/>
                          <w:sz w:val="22"/>
                        </w:rPr>
                      </w:pPr>
                    </w:p>
                    <w:p w14:paraId="48214B05" w14:textId="77777777" w:rsidR="00CA7E9F" w:rsidRPr="006753E4" w:rsidRDefault="00CA7E9F" w:rsidP="00017EB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720"/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3D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4245CD" wp14:editId="3CFB6892">
                <wp:simplePos x="0" y="0"/>
                <wp:positionH relativeFrom="column">
                  <wp:posOffset>5338717</wp:posOffset>
                </wp:positionH>
                <wp:positionV relativeFrom="paragraph">
                  <wp:posOffset>951049</wp:posOffset>
                </wp:positionV>
                <wp:extent cx="4802505" cy="2443661"/>
                <wp:effectExtent l="0" t="0" r="23495" b="2032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2505" cy="244366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4EC5EEEA" w14:textId="4616D9DA" w:rsidR="00CA7E9F" w:rsidRDefault="00CA7E9F" w:rsidP="00E003D8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3E276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Introducción a las metodologías actuales para el entrenamiento de alta intensidad, ¿qué dice la ciencia?</w:t>
                            </w:r>
                          </w:p>
                          <w:p w14:paraId="4C26111B" w14:textId="51C7BC4C" w:rsidR="00E003D8" w:rsidRPr="003E2766" w:rsidRDefault="00E003D8" w:rsidP="00E003D8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Bases metodológicas y programación en el </w:t>
                            </w:r>
                            <w:proofErr w:type="spellStart"/>
                            <w:r w:rsidRPr="00E003D8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  <w:t>cross</w:t>
                            </w:r>
                            <w:proofErr w:type="spellEnd"/>
                            <w:r w:rsidRPr="00E003D8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  <w:t xml:space="preserve"> training</w:t>
                            </w:r>
                            <w:r w:rsidR="00115CA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4C671814" w14:textId="12029461" w:rsidR="00CA7E9F" w:rsidRDefault="00CA7E9F" w:rsidP="00E003D8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3E276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Entrenamiento </w:t>
                            </w:r>
                            <w:proofErr w:type="spellStart"/>
                            <w:r w:rsidRPr="003E276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cardiometabólico</w:t>
                            </w:r>
                            <w:proofErr w:type="spellEnd"/>
                            <w:r w:rsidRPr="003E276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: concepto y métodos.</w:t>
                            </w:r>
                          </w:p>
                          <w:p w14:paraId="08031553" w14:textId="768FA325" w:rsidR="00E003D8" w:rsidRDefault="00E003D8" w:rsidP="00E003D8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Levantamientos olímpicos: técnica</w:t>
                            </w:r>
                            <w:r w:rsidR="009F06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básicas e intermedias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y su</w:t>
                            </w:r>
                            <w:r w:rsidR="009F06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progresión en el entrenamiento </w:t>
                            </w:r>
                            <w:proofErr w:type="spellStart"/>
                            <w:r w:rsidR="009F0683" w:rsidRPr="009F0683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  <w:t>cross</w:t>
                            </w:r>
                            <w:proofErr w:type="spellEnd"/>
                            <w:r w:rsidR="009F0683" w:rsidRPr="009F0683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  <w:t xml:space="preserve"> training</w:t>
                            </w:r>
                            <w:r w:rsidR="00115CA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501343FD" w14:textId="77777777" w:rsidR="00E003D8" w:rsidRPr="00E003D8" w:rsidRDefault="00E003D8" w:rsidP="00E003D8">
                            <w:pPr>
                              <w:pStyle w:val="Prrafodelista"/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uadro de texto 63" o:spid="_x0000_s1056" type="#_x0000_t202" style="position:absolute;margin-left:420.35pt;margin-top:74.9pt;width:378.15pt;height:192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" filled="f" strokecolor="white [3212]" strokeweight=".5pt">
                <v:textbox>
                  <w:txbxContent>
                    <w:p w14:paraId="4EC5EEEA" w14:textId="4616D9DA" w:rsidR="00CA7E9F" w:rsidRDefault="00CA7E9F" w:rsidP="00E003D8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pacing w:line="48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3E2766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Introducción a las metodologías actuales para el entrenamiento de alta intensidad, ¿qué dice la ciencia?</w:t>
                      </w:r>
                    </w:p>
                    <w:p w14:paraId="4C26111B" w14:textId="51C7BC4C" w:rsidR="00E003D8" w:rsidRPr="003E2766" w:rsidRDefault="00E003D8" w:rsidP="00E003D8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pacing w:line="48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Bases metodológicas y programación en el </w:t>
                      </w:r>
                      <w:r w:rsidRPr="00E003D8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  <w:t>cross training</w:t>
                      </w:r>
                      <w:r w:rsidR="00115CA8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4C671814" w14:textId="12029461" w:rsidR="00CA7E9F" w:rsidRDefault="00CA7E9F" w:rsidP="00E003D8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pacing w:line="48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3E2766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Entrenamiento cardiometabólico: concepto y métodos.</w:t>
                      </w:r>
                    </w:p>
                    <w:p w14:paraId="08031553" w14:textId="768FA325" w:rsidR="00E003D8" w:rsidRDefault="00E003D8" w:rsidP="00E003D8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pacing w:line="48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Levantamientos olímpicos: técnica</w:t>
                      </w:r>
                      <w:r w:rsidR="009F068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básicas e intermedias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y su</w:t>
                      </w:r>
                      <w:r w:rsidR="009F068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progresión en el entrenamiento </w:t>
                      </w:r>
                      <w:r w:rsidR="009F0683" w:rsidRPr="009F0683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  <w:t>cross training</w:t>
                      </w:r>
                      <w:r w:rsidR="00115CA8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501343FD" w14:textId="77777777" w:rsidR="00E003D8" w:rsidRPr="00E003D8" w:rsidRDefault="00E003D8" w:rsidP="00E003D8">
                      <w:pPr>
                        <w:pStyle w:val="Prrafodelista"/>
                        <w:spacing w:line="48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70A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752DF4" wp14:editId="06B9BFF1">
                <wp:simplePos x="0" y="0"/>
                <wp:positionH relativeFrom="column">
                  <wp:posOffset>5289550</wp:posOffset>
                </wp:positionH>
                <wp:positionV relativeFrom="paragraph">
                  <wp:posOffset>4436745</wp:posOffset>
                </wp:positionV>
                <wp:extent cx="4899025" cy="2745740"/>
                <wp:effectExtent l="0" t="0" r="28575" b="22860"/>
                <wp:wrapNone/>
                <wp:docPr id="42" name="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9025" cy="2745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17BDC6EB" w14:textId="5F3648D0" w:rsidR="00CA7E9F" w:rsidRDefault="00CA7E9F" w:rsidP="007347E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Dña.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Yaira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Barranco Ruiz</w:t>
                            </w:r>
                          </w:p>
                          <w:p w14:paraId="40942ADB" w14:textId="7F72C616" w:rsidR="00CA7E9F" w:rsidRDefault="00CA7E9F" w:rsidP="00E170A1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F24F6">
                              <w:rPr>
                                <w:sz w:val="24"/>
                                <w:szCs w:val="24"/>
                              </w:rPr>
                              <w:t>Doctora en Actividad Física y Salud por la Universidad de Granada</w:t>
                            </w:r>
                            <w:r w:rsidR="00115CA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5403F0D" w14:textId="57687BE8" w:rsidR="00CA7E9F" w:rsidRDefault="00CA7E9F" w:rsidP="00E170A1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Profesora Docente Investigadora del Departamento de Educación Física y Deportiva de la Universidad de Granada.</w:t>
                            </w:r>
                          </w:p>
                          <w:p w14:paraId="494BC6BF" w14:textId="77777777" w:rsidR="00CA7E9F" w:rsidRDefault="00CA7E9F" w:rsidP="00E170A1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B146174" w14:textId="0E7E0377" w:rsidR="00CA7E9F" w:rsidRDefault="00CA7E9F" w:rsidP="00E170A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F24F6">
                              <w:rPr>
                                <w:b/>
                                <w:sz w:val="24"/>
                                <w:szCs w:val="24"/>
                              </w:rPr>
                              <w:t>D. Emilio Villa González</w:t>
                            </w:r>
                          </w:p>
                          <w:p w14:paraId="1357B344" w14:textId="71263FBD" w:rsidR="00CA7E9F" w:rsidRPr="003E2766" w:rsidRDefault="00CA7E9F" w:rsidP="00E170A1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E2766">
                              <w:rPr>
                                <w:sz w:val="24"/>
                                <w:szCs w:val="24"/>
                              </w:rPr>
                              <w:t>Doctor en Biomedicina por la Universidad de Granada</w:t>
                            </w:r>
                            <w:r w:rsidR="00115CA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FC752A" w14:textId="77777777" w:rsidR="00CA7E9F" w:rsidRDefault="00CA7E9F" w:rsidP="00E170A1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Profesor Docente Investigador del Departamento de Educación Física y Deportiva de la Universidad de Granada.</w:t>
                            </w:r>
                          </w:p>
                          <w:p w14:paraId="6E8B660E" w14:textId="77777777" w:rsidR="00CA7E9F" w:rsidRPr="000E4456" w:rsidRDefault="00CA7E9F" w:rsidP="00E170A1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56CCB28" w14:textId="77777777" w:rsidR="00CA7E9F" w:rsidRPr="000E4456" w:rsidRDefault="00CA7E9F" w:rsidP="00E170A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E4456">
                              <w:rPr>
                                <w:b/>
                                <w:sz w:val="24"/>
                                <w:szCs w:val="24"/>
                              </w:rPr>
                              <w:t>Dña. María López-Vallejo</w:t>
                            </w:r>
                          </w:p>
                          <w:p w14:paraId="29BA90EE" w14:textId="77777777" w:rsidR="00CA7E9F" w:rsidRPr="000E4456" w:rsidRDefault="00CA7E9F" w:rsidP="00E170A1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E4456">
                              <w:rPr>
                                <w:sz w:val="24"/>
                                <w:szCs w:val="24"/>
                              </w:rPr>
                              <w:t>Vicedecana de Estudiantes, Extensión Universitaria y Movilidad, Facultad de Educación y Humanidades de Melilla, Universidad de Granada.</w:t>
                            </w:r>
                          </w:p>
                          <w:p w14:paraId="7556B44D" w14:textId="77777777" w:rsidR="00CA7E9F" w:rsidRPr="00AC2D12" w:rsidRDefault="00CA7E9F" w:rsidP="007347E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42 Cuadro de texto" o:spid="_x0000_s1057" type="#_x0000_t202" style="position:absolute;margin-left:416.5pt;margin-top:349.35pt;width:385.75pt;height:21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" filled="f" strokecolor="white [3212]" strokeweight=".5pt">
                <v:path arrowok="t"/>
                <v:textbox>
                  <w:txbxContent>
                    <w:p w14:paraId="17BDC6EB" w14:textId="5F3648D0" w:rsidR="00CA7E9F" w:rsidRDefault="00CA7E9F" w:rsidP="007347E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Dña. Yaira Barranco Ruiz</w:t>
                      </w:r>
                    </w:p>
                    <w:p w14:paraId="40942ADB" w14:textId="7F72C616" w:rsidR="00CA7E9F" w:rsidRDefault="00CA7E9F" w:rsidP="00E170A1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2F24F6">
                        <w:rPr>
                          <w:sz w:val="24"/>
                          <w:szCs w:val="24"/>
                        </w:rPr>
                        <w:t>Doctora en Actividad Física y Salud por la Universidad de Granada</w:t>
                      </w:r>
                      <w:r w:rsidR="00115CA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5403F0D" w14:textId="57687BE8" w:rsidR="00CA7E9F" w:rsidRDefault="00CA7E9F" w:rsidP="00E170A1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Profesora Docente Investigadora del Departamento de Educación Física y Deportiva de la Universidad de Granada.</w:t>
                      </w:r>
                    </w:p>
                    <w:p w14:paraId="494BC6BF" w14:textId="77777777" w:rsidR="00CA7E9F" w:rsidRDefault="00CA7E9F" w:rsidP="00E170A1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7B146174" w14:textId="0E7E0377" w:rsidR="00CA7E9F" w:rsidRDefault="00CA7E9F" w:rsidP="00E170A1">
                      <w:p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2F24F6">
                        <w:rPr>
                          <w:b/>
                          <w:sz w:val="24"/>
                          <w:szCs w:val="24"/>
                        </w:rPr>
                        <w:t>D. Emilio Villa González</w:t>
                      </w:r>
                    </w:p>
                    <w:p w14:paraId="1357B344" w14:textId="71263FBD" w:rsidR="00CA7E9F" w:rsidRPr="003E2766" w:rsidRDefault="00CA7E9F" w:rsidP="00E170A1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3E2766">
                        <w:rPr>
                          <w:sz w:val="24"/>
                          <w:szCs w:val="24"/>
                        </w:rPr>
                        <w:t>Doctor en Biomedicina por la Universidad de Granada</w:t>
                      </w:r>
                      <w:r w:rsidR="00115CA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7FC752A" w14:textId="77777777" w:rsidR="00CA7E9F" w:rsidRDefault="00CA7E9F" w:rsidP="00E170A1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Profesor Docente Investigador del Departamento de Educación Física y Deportiva de la Universidad de Granada.</w:t>
                      </w:r>
                    </w:p>
                    <w:p w14:paraId="6E8B660E" w14:textId="77777777" w:rsidR="00CA7E9F" w:rsidRPr="000E4456" w:rsidRDefault="00CA7E9F" w:rsidP="00E170A1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356CCB28" w14:textId="77777777" w:rsidR="00CA7E9F" w:rsidRPr="000E4456" w:rsidRDefault="00CA7E9F" w:rsidP="00E170A1">
                      <w:p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0E4456">
                        <w:rPr>
                          <w:b/>
                          <w:sz w:val="24"/>
                          <w:szCs w:val="24"/>
                        </w:rPr>
                        <w:t>Dña. María López-Vallejo</w:t>
                      </w:r>
                    </w:p>
                    <w:p w14:paraId="29BA90EE" w14:textId="77777777" w:rsidR="00CA7E9F" w:rsidRPr="000E4456" w:rsidRDefault="00CA7E9F" w:rsidP="00E170A1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0E4456">
                        <w:rPr>
                          <w:sz w:val="24"/>
                          <w:szCs w:val="24"/>
                        </w:rPr>
                        <w:t>Vicedecana de Estudiantes, Extensión Universitaria y Movilidad, Facultad de Educación y Humanidades de Melilla, Universidad de Granada.</w:t>
                      </w:r>
                    </w:p>
                    <w:p w14:paraId="7556B44D" w14:textId="77777777" w:rsidR="00CA7E9F" w:rsidRPr="00AC2D12" w:rsidRDefault="00CA7E9F" w:rsidP="007347E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4F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E95254" wp14:editId="71F62D53">
                <wp:simplePos x="0" y="0"/>
                <wp:positionH relativeFrom="column">
                  <wp:posOffset>5245009</wp:posOffset>
                </wp:positionH>
                <wp:positionV relativeFrom="paragraph">
                  <wp:posOffset>3851275</wp:posOffset>
                </wp:positionV>
                <wp:extent cx="5158740" cy="266065"/>
                <wp:effectExtent l="0" t="0" r="0" b="0"/>
                <wp:wrapNone/>
                <wp:docPr id="39" name="39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F3597DF" w14:textId="77777777" w:rsidR="00CA7E9F" w:rsidRPr="00F71C0D" w:rsidRDefault="00CA7E9F" w:rsidP="00ED4C2F">
                            <w:pPr>
                              <w:ind w:left="284"/>
                              <w:rPr>
                                <w:b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DIRECCIÓN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ACADÉMICA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39 Rectángulo" o:spid="_x0000_s1058" style="position:absolute;margin-left:413pt;margin-top:303.25pt;width:406.2pt;height:2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" fillcolor="#1c1a10 [334]" stroked="f" strokeweight="2pt">
                <v:path arrowok="t"/>
                <v:textbox inset="0,0,0,0">
                  <w:txbxContent>
                    <w:p w14:paraId="1F3597DF" w14:textId="77777777" w:rsidR="00CA7E9F" w:rsidRPr="00F71C0D" w:rsidRDefault="00CA7E9F" w:rsidP="00ED4C2F">
                      <w:pPr>
                        <w:ind w:left="284"/>
                        <w:rPr>
                          <w:b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DIRECCIÓN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ACADÉMICA</w:t>
                      </w:r>
                    </w:p>
                  </w:txbxContent>
                </v:textbox>
              </v:rect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1726A2" wp14:editId="1FD19C3A">
                <wp:simplePos x="0" y="0"/>
                <wp:positionH relativeFrom="column">
                  <wp:posOffset>5166995</wp:posOffset>
                </wp:positionH>
                <wp:positionV relativeFrom="paragraph">
                  <wp:posOffset>134620</wp:posOffset>
                </wp:positionV>
                <wp:extent cx="5158740" cy="266065"/>
                <wp:effectExtent l="0" t="0" r="0" b="0"/>
                <wp:wrapNone/>
                <wp:docPr id="40" name="40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A0E50F" w14:textId="443C20EB" w:rsidR="00CA7E9F" w:rsidRPr="000E4456" w:rsidRDefault="00115CA8" w:rsidP="00ED4C2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CONTENIDOS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40 Rectángulo" o:spid="_x0000_s1059" style="position:absolute;margin-left:406.85pt;margin-top:10.6pt;width:406.2pt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" fillcolor="#1c1a10 [334]" stroked="f" strokeweight="2pt">
                <v:path arrowok="t"/>
                <v:textbox inset="0,0,0,0">
                  <w:txbxContent>
                    <w:p w14:paraId="0DA0E50F" w14:textId="443C20EB" w:rsidR="00CA7E9F" w:rsidRPr="000E4456" w:rsidRDefault="00115CA8" w:rsidP="00ED4C2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CONTENIDOS</w:t>
                      </w:r>
                    </w:p>
                  </w:txbxContent>
                </v:textbox>
              </v:rect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8A00D6" wp14:editId="3100E5FD">
                <wp:simplePos x="0" y="0"/>
                <wp:positionH relativeFrom="column">
                  <wp:posOffset>-67945</wp:posOffset>
                </wp:positionH>
                <wp:positionV relativeFrom="paragraph">
                  <wp:posOffset>134620</wp:posOffset>
                </wp:positionV>
                <wp:extent cx="5158740" cy="266065"/>
                <wp:effectExtent l="0" t="0" r="0" b="0"/>
                <wp:wrapNone/>
                <wp:docPr id="38" name="38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928E62" w14:textId="77777777" w:rsidR="00CA7E9F" w:rsidRPr="000E4456" w:rsidRDefault="00CA7E9F" w:rsidP="00B541D1">
                            <w:pPr>
                              <w:ind w:left="284" w:right="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JUSTIFICACIÓN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_x0000_s1060" style="position:absolute;margin-left:-5.3pt;margin-top:10.6pt;width:406.2pt;height:2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" fillcolor="#1c1a10 [334]" stroked="f" strokeweight="2pt">
                <v:path arrowok="t"/>
                <v:textbox inset="0,0,0,0">
                  <w:txbxContent>
                    <w:p w14:paraId="01928E62" w14:textId="77777777" w:rsidR="00CA7E9F" w:rsidRPr="000E4456" w:rsidRDefault="00CA7E9F" w:rsidP="00B541D1">
                      <w:pPr>
                        <w:ind w:left="284" w:right="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JUSTIFICACIÓN</w:t>
                      </w:r>
                    </w:p>
                  </w:txbxContent>
                </v:textbox>
              </v:rect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297" distR="114297" simplePos="0" relativeHeight="251645952" behindDoc="0" locked="0" layoutInCell="1" allowOverlap="1" wp14:anchorId="1D23F500" wp14:editId="077ABDEC">
                <wp:simplePos x="0" y="0"/>
                <wp:positionH relativeFrom="column">
                  <wp:posOffset>5155564</wp:posOffset>
                </wp:positionH>
                <wp:positionV relativeFrom="paragraph">
                  <wp:posOffset>-287020</wp:posOffset>
                </wp:positionV>
                <wp:extent cx="0" cy="7758430"/>
                <wp:effectExtent l="0" t="0" r="19050" b="13970"/>
                <wp:wrapNone/>
                <wp:docPr id="37" name="3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84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  <w:pict>
              <v:line w14:anchorId="053B5BA8" id="37 Conector recto" o:spid="_x0000_s1026" style="position:absolute;z-index:2516444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405.95pt,-22.6pt" to="405.95pt,5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" strokecolor="#bfbfbf">
                <o:lock v:ext="edit" shapetype="f"/>
              </v:line>
            </w:pict>
          </mc:Fallback>
        </mc:AlternateContent>
      </w:r>
    </w:p>
    <w:sectPr w:rsidR="00643D4F" w:rsidSect="008A5A9A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3922"/>
    <w:multiLevelType w:val="hybridMultilevel"/>
    <w:tmpl w:val="CCE4F228"/>
    <w:lvl w:ilvl="0" w:tplc="0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02F40631"/>
    <w:multiLevelType w:val="hybridMultilevel"/>
    <w:tmpl w:val="23D64B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35493"/>
    <w:multiLevelType w:val="hybridMultilevel"/>
    <w:tmpl w:val="C6146CB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73356FE"/>
    <w:multiLevelType w:val="hybridMultilevel"/>
    <w:tmpl w:val="DB027ECA"/>
    <w:lvl w:ilvl="0" w:tplc="B4E079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8263E"/>
    <w:multiLevelType w:val="hybridMultilevel"/>
    <w:tmpl w:val="B824B992"/>
    <w:lvl w:ilvl="0" w:tplc="0C0A0019">
      <w:start w:val="1"/>
      <w:numFmt w:val="lowerLetter"/>
      <w:lvlText w:val="%1."/>
      <w:lvlJc w:val="left"/>
      <w:pPr>
        <w:ind w:left="1637" w:hanging="360"/>
      </w:p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5">
    <w:nsid w:val="24B8600D"/>
    <w:multiLevelType w:val="hybridMultilevel"/>
    <w:tmpl w:val="312CB810"/>
    <w:lvl w:ilvl="0" w:tplc="98EC0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A533D4"/>
    <w:multiLevelType w:val="hybridMultilevel"/>
    <w:tmpl w:val="D8D856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4027FC">
      <w:start w:val="1"/>
      <w:numFmt w:val="decimal"/>
      <w:lvlText w:val="%2."/>
      <w:lvlJc w:val="left"/>
      <w:pPr>
        <w:ind w:left="1440" w:hanging="360"/>
      </w:pPr>
      <w:rPr>
        <w:rFonts w:ascii="Calibri" w:eastAsia="Times New Roman" w:hAnsi="Calibri"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96271"/>
    <w:multiLevelType w:val="hybridMultilevel"/>
    <w:tmpl w:val="BA889B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473B75"/>
    <w:multiLevelType w:val="hybridMultilevel"/>
    <w:tmpl w:val="5F220CF6"/>
    <w:lvl w:ilvl="0" w:tplc="98EC0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330A45"/>
    <w:multiLevelType w:val="hybridMultilevel"/>
    <w:tmpl w:val="CF6C19B6"/>
    <w:lvl w:ilvl="0" w:tplc="994687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6F52415"/>
    <w:multiLevelType w:val="hybridMultilevel"/>
    <w:tmpl w:val="E0E0A0DC"/>
    <w:lvl w:ilvl="0" w:tplc="98EC04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FF4340E"/>
    <w:multiLevelType w:val="hybridMultilevel"/>
    <w:tmpl w:val="2C88D5DA"/>
    <w:lvl w:ilvl="0" w:tplc="B14AD236">
      <w:start w:val="1"/>
      <w:numFmt w:val="bullet"/>
      <w:lvlText w:val="−"/>
      <w:lvlJc w:val="left"/>
      <w:pPr>
        <w:ind w:left="1068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42DE7921"/>
    <w:multiLevelType w:val="hybridMultilevel"/>
    <w:tmpl w:val="87C4DD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E95BD2"/>
    <w:multiLevelType w:val="hybridMultilevel"/>
    <w:tmpl w:val="9020BA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142FC1"/>
    <w:multiLevelType w:val="hybridMultilevel"/>
    <w:tmpl w:val="5C1AEC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4A73F8"/>
    <w:multiLevelType w:val="hybridMultilevel"/>
    <w:tmpl w:val="15EEBE48"/>
    <w:lvl w:ilvl="0" w:tplc="78B8B6E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875692"/>
    <w:multiLevelType w:val="hybridMultilevel"/>
    <w:tmpl w:val="AB847F7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973FF6"/>
    <w:multiLevelType w:val="hybridMultilevel"/>
    <w:tmpl w:val="188E6AC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AF06AF"/>
    <w:multiLevelType w:val="hybridMultilevel"/>
    <w:tmpl w:val="0DFAAA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16597B"/>
    <w:multiLevelType w:val="hybridMultilevel"/>
    <w:tmpl w:val="17BA8D62"/>
    <w:lvl w:ilvl="0" w:tplc="B4E079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957085"/>
    <w:multiLevelType w:val="hybridMultilevel"/>
    <w:tmpl w:val="E56E47C6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ECF0CC1"/>
    <w:multiLevelType w:val="hybridMultilevel"/>
    <w:tmpl w:val="F68296F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9"/>
  </w:num>
  <w:num w:numId="4">
    <w:abstractNumId w:val="7"/>
  </w:num>
  <w:num w:numId="5">
    <w:abstractNumId w:val="14"/>
  </w:num>
  <w:num w:numId="6">
    <w:abstractNumId w:val="2"/>
  </w:num>
  <w:num w:numId="7">
    <w:abstractNumId w:val="0"/>
  </w:num>
  <w:num w:numId="8">
    <w:abstractNumId w:val="11"/>
  </w:num>
  <w:num w:numId="9">
    <w:abstractNumId w:val="1"/>
  </w:num>
  <w:num w:numId="10">
    <w:abstractNumId w:val="15"/>
  </w:num>
  <w:num w:numId="11">
    <w:abstractNumId w:val="4"/>
  </w:num>
  <w:num w:numId="12">
    <w:abstractNumId w:val="9"/>
  </w:num>
  <w:num w:numId="13">
    <w:abstractNumId w:val="21"/>
  </w:num>
  <w:num w:numId="14">
    <w:abstractNumId w:val="17"/>
  </w:num>
  <w:num w:numId="15">
    <w:abstractNumId w:val="6"/>
  </w:num>
  <w:num w:numId="16">
    <w:abstractNumId w:val="20"/>
  </w:num>
  <w:num w:numId="17">
    <w:abstractNumId w:val="12"/>
  </w:num>
  <w:num w:numId="18">
    <w:abstractNumId w:val="16"/>
  </w:num>
  <w:num w:numId="19">
    <w:abstractNumId w:val="18"/>
  </w:num>
  <w:num w:numId="20">
    <w:abstractNumId w:val="10"/>
  </w:num>
  <w:num w:numId="21">
    <w:abstractNumId w:val="5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0C4"/>
    <w:rsid w:val="00017EBA"/>
    <w:rsid w:val="00030E76"/>
    <w:rsid w:val="000372E9"/>
    <w:rsid w:val="00080670"/>
    <w:rsid w:val="000C504C"/>
    <w:rsid w:val="000D45CA"/>
    <w:rsid w:val="000D7481"/>
    <w:rsid w:val="000E4456"/>
    <w:rsid w:val="00115CA8"/>
    <w:rsid w:val="0012468F"/>
    <w:rsid w:val="0013017A"/>
    <w:rsid w:val="0014212C"/>
    <w:rsid w:val="00151F92"/>
    <w:rsid w:val="00166948"/>
    <w:rsid w:val="001B0025"/>
    <w:rsid w:val="001B7E69"/>
    <w:rsid w:val="001C024F"/>
    <w:rsid w:val="001C3056"/>
    <w:rsid w:val="00201447"/>
    <w:rsid w:val="0022128B"/>
    <w:rsid w:val="002338A2"/>
    <w:rsid w:val="00234E59"/>
    <w:rsid w:val="0023527D"/>
    <w:rsid w:val="002431D8"/>
    <w:rsid w:val="0025711C"/>
    <w:rsid w:val="00257C24"/>
    <w:rsid w:val="002919D5"/>
    <w:rsid w:val="002A260F"/>
    <w:rsid w:val="002A46DD"/>
    <w:rsid w:val="002B1B3C"/>
    <w:rsid w:val="002F24F6"/>
    <w:rsid w:val="002F2AC5"/>
    <w:rsid w:val="00316247"/>
    <w:rsid w:val="003318BD"/>
    <w:rsid w:val="00343CC8"/>
    <w:rsid w:val="00354D7E"/>
    <w:rsid w:val="00375348"/>
    <w:rsid w:val="003A0E19"/>
    <w:rsid w:val="003C4A86"/>
    <w:rsid w:val="003E2766"/>
    <w:rsid w:val="003F1B2E"/>
    <w:rsid w:val="003F38F6"/>
    <w:rsid w:val="00415744"/>
    <w:rsid w:val="004345D0"/>
    <w:rsid w:val="00457CC8"/>
    <w:rsid w:val="00461109"/>
    <w:rsid w:val="004641B3"/>
    <w:rsid w:val="00483C9F"/>
    <w:rsid w:val="004F4390"/>
    <w:rsid w:val="00513348"/>
    <w:rsid w:val="00531569"/>
    <w:rsid w:val="00531C1F"/>
    <w:rsid w:val="0053444F"/>
    <w:rsid w:val="00580BB2"/>
    <w:rsid w:val="00586DD0"/>
    <w:rsid w:val="005A7E05"/>
    <w:rsid w:val="005F6135"/>
    <w:rsid w:val="00602CDE"/>
    <w:rsid w:val="00603FF5"/>
    <w:rsid w:val="006113FE"/>
    <w:rsid w:val="00643D4F"/>
    <w:rsid w:val="00646387"/>
    <w:rsid w:val="0065498B"/>
    <w:rsid w:val="00670F72"/>
    <w:rsid w:val="006753E4"/>
    <w:rsid w:val="00676987"/>
    <w:rsid w:val="006A23CA"/>
    <w:rsid w:val="006F44CF"/>
    <w:rsid w:val="007301A2"/>
    <w:rsid w:val="007347EA"/>
    <w:rsid w:val="0075258F"/>
    <w:rsid w:val="007660E7"/>
    <w:rsid w:val="00790424"/>
    <w:rsid w:val="007C75C8"/>
    <w:rsid w:val="007D00AB"/>
    <w:rsid w:val="007E0B34"/>
    <w:rsid w:val="007E0BD5"/>
    <w:rsid w:val="007E10C0"/>
    <w:rsid w:val="00805C22"/>
    <w:rsid w:val="0086299D"/>
    <w:rsid w:val="00867E4B"/>
    <w:rsid w:val="00872A7F"/>
    <w:rsid w:val="008A5A9A"/>
    <w:rsid w:val="008C7AF1"/>
    <w:rsid w:val="008E2BD7"/>
    <w:rsid w:val="00920641"/>
    <w:rsid w:val="009225C2"/>
    <w:rsid w:val="00931ACA"/>
    <w:rsid w:val="009966A2"/>
    <w:rsid w:val="009973C9"/>
    <w:rsid w:val="009A4868"/>
    <w:rsid w:val="009B78D9"/>
    <w:rsid w:val="009E7C2E"/>
    <w:rsid w:val="009F0683"/>
    <w:rsid w:val="009F0955"/>
    <w:rsid w:val="009F09D9"/>
    <w:rsid w:val="00A73E58"/>
    <w:rsid w:val="00A86CB3"/>
    <w:rsid w:val="00AC220F"/>
    <w:rsid w:val="00AC2D12"/>
    <w:rsid w:val="00AD7794"/>
    <w:rsid w:val="00AF33A3"/>
    <w:rsid w:val="00B541D1"/>
    <w:rsid w:val="00B97DF2"/>
    <w:rsid w:val="00BC0F16"/>
    <w:rsid w:val="00BD38FE"/>
    <w:rsid w:val="00BE3943"/>
    <w:rsid w:val="00BF5CF1"/>
    <w:rsid w:val="00C24EB5"/>
    <w:rsid w:val="00C72AB3"/>
    <w:rsid w:val="00C75C64"/>
    <w:rsid w:val="00C94D36"/>
    <w:rsid w:val="00C95D0E"/>
    <w:rsid w:val="00CA7E9F"/>
    <w:rsid w:val="00CB6BCD"/>
    <w:rsid w:val="00CC1465"/>
    <w:rsid w:val="00CD5B30"/>
    <w:rsid w:val="00CE1312"/>
    <w:rsid w:val="00D050C4"/>
    <w:rsid w:val="00D601B7"/>
    <w:rsid w:val="00D6454B"/>
    <w:rsid w:val="00D73857"/>
    <w:rsid w:val="00D744C3"/>
    <w:rsid w:val="00D77F1A"/>
    <w:rsid w:val="00DA5D9A"/>
    <w:rsid w:val="00DC212C"/>
    <w:rsid w:val="00DC7087"/>
    <w:rsid w:val="00E003D8"/>
    <w:rsid w:val="00E01BD7"/>
    <w:rsid w:val="00E07586"/>
    <w:rsid w:val="00E15547"/>
    <w:rsid w:val="00E170A1"/>
    <w:rsid w:val="00E223AB"/>
    <w:rsid w:val="00E27A4D"/>
    <w:rsid w:val="00E42CCD"/>
    <w:rsid w:val="00E44FB2"/>
    <w:rsid w:val="00E4727B"/>
    <w:rsid w:val="00E6192A"/>
    <w:rsid w:val="00E635B6"/>
    <w:rsid w:val="00E94E0F"/>
    <w:rsid w:val="00ED4C2F"/>
    <w:rsid w:val="00EF2E84"/>
    <w:rsid w:val="00F1040F"/>
    <w:rsid w:val="00F13473"/>
    <w:rsid w:val="00F134F1"/>
    <w:rsid w:val="00F368AA"/>
    <w:rsid w:val="00F43D9E"/>
    <w:rsid w:val="00F71C0D"/>
    <w:rsid w:val="00F7489A"/>
    <w:rsid w:val="00FA044D"/>
    <w:rsid w:val="00FA2E01"/>
    <w:rsid w:val="00FB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C35C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465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9F095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A5A9A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uiPriority w:val="9"/>
    <w:rsid w:val="009F09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Prrafodelista">
    <w:name w:val="List Paragraph"/>
    <w:basedOn w:val="Normal"/>
    <w:uiPriority w:val="34"/>
    <w:qFormat/>
    <w:rsid w:val="007301A2"/>
    <w:pPr>
      <w:ind w:left="720"/>
      <w:contextualSpacing/>
    </w:pPr>
  </w:style>
  <w:style w:type="paragraph" w:customStyle="1" w:styleId="Default">
    <w:name w:val="Default"/>
    <w:rsid w:val="00E44FB2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F38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_tradnl" w:eastAsia="es-ES_tradnl"/>
    </w:rPr>
  </w:style>
  <w:style w:type="paragraph" w:customStyle="1" w:styleId="p1">
    <w:name w:val="p1"/>
    <w:basedOn w:val="Normal"/>
    <w:rsid w:val="00316247"/>
    <w:pPr>
      <w:spacing w:after="0" w:line="240" w:lineRule="auto"/>
    </w:pPr>
    <w:rPr>
      <w:rFonts w:ascii="Helvetica" w:hAnsi="Helvetica"/>
      <w:sz w:val="18"/>
      <w:szCs w:val="18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465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9F095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A5A9A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uiPriority w:val="9"/>
    <w:rsid w:val="009F09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Prrafodelista">
    <w:name w:val="List Paragraph"/>
    <w:basedOn w:val="Normal"/>
    <w:uiPriority w:val="34"/>
    <w:qFormat/>
    <w:rsid w:val="007301A2"/>
    <w:pPr>
      <w:ind w:left="720"/>
      <w:contextualSpacing/>
    </w:pPr>
  </w:style>
  <w:style w:type="paragraph" w:customStyle="1" w:styleId="Default">
    <w:name w:val="Default"/>
    <w:rsid w:val="00E44FB2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F38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_tradnl" w:eastAsia="es-ES_tradnl"/>
    </w:rPr>
  </w:style>
  <w:style w:type="paragraph" w:customStyle="1" w:styleId="p1">
    <w:name w:val="p1"/>
    <w:basedOn w:val="Normal"/>
    <w:rsid w:val="00316247"/>
    <w:pPr>
      <w:spacing w:after="0" w:line="240" w:lineRule="auto"/>
    </w:pPr>
    <w:rPr>
      <w:rFonts w:ascii="Helvetica" w:hAnsi="Helvetica"/>
      <w:sz w:val="18"/>
      <w:szCs w:val="18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0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.Ext.Universitaria\Downloads\D&#237;ptico%20Ritmos%20Latinos%202015-2016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848AA-4D3D-46D1-AF12-4F708B3DC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Díptico Ritmos Latinos 2015-2016</Template>
  <TotalTime>0</TotalTime>
  <Pages>2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V.Ext.Universitaria</dc:creator>
  <cp:lastModifiedBy>Usuario</cp:lastModifiedBy>
  <cp:revision>4</cp:revision>
  <cp:lastPrinted>2017-10-23T19:18:00Z</cp:lastPrinted>
  <dcterms:created xsi:type="dcterms:W3CDTF">2017-10-23T19:18:00Z</dcterms:created>
  <dcterms:modified xsi:type="dcterms:W3CDTF">2017-10-25T13:29:00Z</dcterms:modified>
</cp:coreProperties>
</file>