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BECFAF" w14:textId="77777777" w:rsidR="00643D4F" w:rsidRDefault="00775E40" w:rsidP="00AD7794">
      <w:r>
        <w:rPr>
          <w:noProof/>
        </w:rPr>
        <w:drawing>
          <wp:anchor distT="0" distB="0" distL="114300" distR="114300" simplePos="0" relativeHeight="251675136" behindDoc="1" locked="0" layoutInCell="1" allowOverlap="1" wp14:anchorId="6FE7ED78" wp14:editId="2F8E0955">
            <wp:simplePos x="0" y="0"/>
            <wp:positionH relativeFrom="column">
              <wp:posOffset>9516745</wp:posOffset>
            </wp:positionH>
            <wp:positionV relativeFrom="paragraph">
              <wp:posOffset>47625</wp:posOffset>
            </wp:positionV>
            <wp:extent cx="723900" cy="723900"/>
            <wp:effectExtent l="0" t="0" r="12700" b="12700"/>
            <wp:wrapThrough wrapText="bothSides">
              <wp:wrapPolygon edited="0">
                <wp:start x="0" y="0"/>
                <wp:lineTo x="0" y="21221"/>
                <wp:lineTo x="21221" y="21221"/>
                <wp:lineTo x="21221" y="0"/>
                <wp:lineTo x="0" y="0"/>
              </wp:wrapPolygon>
            </wp:wrapThrough>
            <wp:docPr id="45" name="Imagen 45" descr="FAEDUM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AEDUME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0C34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708DBB7" wp14:editId="29E1F384">
                <wp:simplePos x="0" y="0"/>
                <wp:positionH relativeFrom="column">
                  <wp:posOffset>5152390</wp:posOffset>
                </wp:positionH>
                <wp:positionV relativeFrom="paragraph">
                  <wp:posOffset>960755</wp:posOffset>
                </wp:positionV>
                <wp:extent cx="1330325" cy="6283325"/>
                <wp:effectExtent l="0" t="0" r="3175" b="3175"/>
                <wp:wrapNone/>
                <wp:docPr id="17" name="17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0325" cy="6283325"/>
                        </a:xfrm>
                        <a:prstGeom prst="rect">
                          <a:avLst/>
                        </a:prstGeom>
                        <a:solidFill>
                          <a:srgbClr val="8B64A6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17 Rectángulo" o:spid="_x0000_s1026" style="position:absolute;margin-left:405.7pt;margin-top:75.65pt;width:104.75pt;height:494.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" fillcolor="#8b64a6" stroked="f" strokeweight="2pt">
                <v:path arrowok="t"/>
                <v:textbox inset="0,,0"/>
              </v:rect>
            </w:pict>
          </mc:Fallback>
        </mc:AlternateContent>
      </w:r>
      <w:r w:rsidR="00FB0C34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C47E87E" wp14:editId="4DAF05EF">
                <wp:simplePos x="0" y="0"/>
                <wp:positionH relativeFrom="column">
                  <wp:posOffset>-3175</wp:posOffset>
                </wp:positionH>
                <wp:positionV relativeFrom="paragraph">
                  <wp:posOffset>-635</wp:posOffset>
                </wp:positionV>
                <wp:extent cx="5158740" cy="5813425"/>
                <wp:effectExtent l="0" t="0" r="3810" b="0"/>
                <wp:wrapNone/>
                <wp:docPr id="19" name="19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58740" cy="58134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19 Rectángulo" o:spid="_x0000_s1026" style="position:absolute;margin-left:-.2pt;margin-top:0;width:406.2pt;height:457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" fillcolor="#e0e0e0" stroked="f" strokeweight="2pt">
                <v:path arrowok="t"/>
              </v:rect>
            </w:pict>
          </mc:Fallback>
        </mc:AlternateContent>
      </w:r>
      <w:r w:rsidR="00FB0C34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E838BB3" wp14:editId="27931EC1">
                <wp:simplePos x="0" y="0"/>
                <wp:positionH relativeFrom="column">
                  <wp:posOffset>-3175</wp:posOffset>
                </wp:positionH>
                <wp:positionV relativeFrom="paragraph">
                  <wp:posOffset>87630</wp:posOffset>
                </wp:positionV>
                <wp:extent cx="5158740" cy="266065"/>
                <wp:effectExtent l="0" t="0" r="3810" b="635"/>
                <wp:wrapNone/>
                <wp:docPr id="20" name="20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58740" cy="26606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5E9E"/>
                            </a:gs>
                            <a:gs pos="50000">
                              <a:srgbClr val="1F497D">
                                <a:lumMod val="60000"/>
                                <a:lumOff val="40000"/>
                              </a:srgbClr>
                            </a:gs>
                            <a:gs pos="100000">
                              <a:srgbClr val="005E9E"/>
                            </a:gs>
                          </a:gsLst>
                          <a:lin ang="5400000" scaled="0"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4BAEA27" w14:textId="77777777" w:rsidR="00B765FE" w:rsidRPr="000E4456" w:rsidRDefault="00B765FE" w:rsidP="00643D4F">
                            <w:pPr>
                              <w:ind w:left="284"/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0E4456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INSCRIPCIÓN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20 Rectángulo" o:spid="_x0000_s1026" style="position:absolute;margin-left:-.2pt;margin-top:6.9pt;width:406.2pt;height:20.9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" fillcolor="#005e9e" stroked="f" strokeweight="2pt">
                <v:fill color2="#558ed5" focus="50%" type="gradient">
                  <o:fill v:ext="view" type="gradientUnscaled"/>
                </v:fill>
                <v:path arrowok="t"/>
                <v:textbox inset="0,0,0,0">
                  <w:txbxContent>
                    <w:p w14:paraId="04BAEA27" w14:textId="77777777" w:rsidR="00B765FE" w:rsidRPr="000E4456" w:rsidRDefault="00B765FE" w:rsidP="00643D4F">
                      <w:pPr>
                        <w:ind w:left="284"/>
                        <w:rPr>
                          <w:b/>
                          <w:color w:val="FFFFFF" w:themeColor="background1"/>
                          <w:sz w:val="32"/>
                        </w:rPr>
                      </w:pPr>
                      <w:r w:rsidRPr="000E4456">
                        <w:rPr>
                          <w:b/>
                          <w:color w:val="FFFFFF" w:themeColor="background1"/>
                          <w:sz w:val="32"/>
                        </w:rPr>
                        <w:t>INSCRIPCIÓN</w:t>
                      </w:r>
                    </w:p>
                  </w:txbxContent>
                </v:textbox>
              </v:rect>
            </w:pict>
          </mc:Fallback>
        </mc:AlternateContent>
      </w:r>
      <w:r w:rsidR="00FB0C34">
        <w:rPr>
          <w:noProof/>
        </w:rPr>
        <mc:AlternateContent>
          <mc:Choice Requires="wps">
            <w:drawing>
              <wp:anchor distT="0" distB="0" distL="114297" distR="114297" simplePos="0" relativeHeight="251645440" behindDoc="0" locked="0" layoutInCell="1" allowOverlap="1" wp14:anchorId="520FABF4" wp14:editId="3E448150">
                <wp:simplePos x="0" y="0"/>
                <wp:positionH relativeFrom="column">
                  <wp:posOffset>5156199</wp:posOffset>
                </wp:positionH>
                <wp:positionV relativeFrom="paragraph">
                  <wp:posOffset>-240030</wp:posOffset>
                </wp:positionV>
                <wp:extent cx="0" cy="7758430"/>
                <wp:effectExtent l="0" t="0" r="19050" b="13970"/>
                <wp:wrapNone/>
                <wp:docPr id="16" name="1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775843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1 Conector recto" o:spid="_x0000_s1026" style="position:absolute;z-index:251645440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margin" from="406pt,-18.9pt" to="406pt,5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" strokecolor="#bfbfbf">
                <o:lock v:ext="edit" shapetype="f"/>
              </v:line>
            </w:pict>
          </mc:Fallback>
        </mc:AlternateContent>
      </w:r>
    </w:p>
    <w:p w14:paraId="1D325A6C" w14:textId="77777777" w:rsidR="00643D4F" w:rsidRDefault="00775E40">
      <w:bookmarkStart w:id="0" w:name="_GoBack"/>
      <w:bookmarkEnd w:id="0"/>
      <w:r>
        <w:rPr>
          <w:noProof/>
        </w:rPr>
        <w:drawing>
          <wp:anchor distT="0" distB="0" distL="114300" distR="114300" simplePos="0" relativeHeight="251674112" behindDoc="1" locked="0" layoutInCell="1" allowOverlap="1" wp14:anchorId="6521B373" wp14:editId="58EE375D">
            <wp:simplePos x="0" y="0"/>
            <wp:positionH relativeFrom="column">
              <wp:posOffset>5350510</wp:posOffset>
            </wp:positionH>
            <wp:positionV relativeFrom="paragraph">
              <wp:posOffset>-276860</wp:posOffset>
            </wp:positionV>
            <wp:extent cx="2237105" cy="625475"/>
            <wp:effectExtent l="0" t="0" r="0" b="9525"/>
            <wp:wrapThrough wrapText="bothSides">
              <wp:wrapPolygon edited="0">
                <wp:start x="1471" y="0"/>
                <wp:lineTo x="0" y="3509"/>
                <wp:lineTo x="0" y="16666"/>
                <wp:lineTo x="1717" y="21052"/>
                <wp:lineTo x="4414" y="21052"/>
                <wp:lineTo x="21336" y="17543"/>
                <wp:lineTo x="21336" y="3509"/>
                <wp:lineTo x="4660" y="0"/>
                <wp:lineTo x="1471" y="0"/>
              </wp:wrapPolygon>
            </wp:wrapThrough>
            <wp:docPr id="3" name="Imagen 3" descr="ug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g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62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7E69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5CEDCE7" wp14:editId="2BFD55E6">
                <wp:simplePos x="0" y="0"/>
                <wp:positionH relativeFrom="column">
                  <wp:posOffset>114935</wp:posOffset>
                </wp:positionH>
                <wp:positionV relativeFrom="paragraph">
                  <wp:posOffset>167005</wp:posOffset>
                </wp:positionV>
                <wp:extent cx="4899025" cy="1294765"/>
                <wp:effectExtent l="0" t="0" r="0" b="635"/>
                <wp:wrapNone/>
                <wp:docPr id="25" name="2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9025" cy="1294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D6C6015" w14:textId="7DC80BA2" w:rsidR="00B765FE" w:rsidRDefault="001A5194" w:rsidP="00643D4F">
                            <w:pPr>
                              <w:spacing w:after="0" w:line="240" w:lineRule="auto"/>
                              <w:rPr>
                                <w:b/>
                                <w:color w:val="0070C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24"/>
                              </w:rPr>
                              <w:t xml:space="preserve">Inscripción: </w:t>
                            </w:r>
                            <w:r w:rsidR="00B765FE" w:rsidRPr="000D0E7F">
                              <w:rPr>
                                <w:sz w:val="24"/>
                              </w:rPr>
                              <w:t>Desde el</w:t>
                            </w:r>
                            <w:r w:rsidR="00B765FE">
                              <w:rPr>
                                <w:b/>
                                <w:color w:val="0070C0"/>
                                <w:sz w:val="24"/>
                              </w:rPr>
                              <w:t xml:space="preserve"> </w:t>
                            </w:r>
                            <w:r w:rsidR="00591417">
                              <w:rPr>
                                <w:b/>
                                <w:color w:val="0070C0"/>
                                <w:sz w:val="24"/>
                              </w:rPr>
                              <w:t>15</w:t>
                            </w:r>
                            <w:r w:rsidR="00B765FE">
                              <w:rPr>
                                <w:b/>
                                <w:color w:val="0070C0"/>
                                <w:sz w:val="24"/>
                              </w:rPr>
                              <w:t xml:space="preserve"> </w:t>
                            </w:r>
                            <w:r w:rsidR="00B765FE" w:rsidRPr="000D0E7F">
                              <w:rPr>
                                <w:sz w:val="24"/>
                              </w:rPr>
                              <w:t xml:space="preserve">de </w:t>
                            </w:r>
                            <w:r w:rsidR="00591417">
                              <w:rPr>
                                <w:b/>
                                <w:color w:val="4F81BD" w:themeColor="accent1"/>
                                <w:sz w:val="24"/>
                              </w:rPr>
                              <w:t>marzo</w:t>
                            </w:r>
                            <w:r w:rsidR="00B765FE" w:rsidRPr="000D0E7F">
                              <w:rPr>
                                <w:sz w:val="24"/>
                              </w:rPr>
                              <w:t xml:space="preserve"> hasta el</w:t>
                            </w:r>
                            <w:r w:rsidR="00C168F0">
                              <w:rPr>
                                <w:b/>
                                <w:color w:val="0070C0"/>
                                <w:sz w:val="24"/>
                              </w:rPr>
                              <w:t xml:space="preserve"> </w:t>
                            </w:r>
                            <w:r w:rsidR="00591417">
                              <w:rPr>
                                <w:b/>
                                <w:color w:val="0070C0"/>
                                <w:sz w:val="24"/>
                              </w:rPr>
                              <w:t>10</w:t>
                            </w:r>
                            <w:r w:rsidR="00B765FE">
                              <w:rPr>
                                <w:b/>
                                <w:color w:val="0070C0"/>
                                <w:sz w:val="24"/>
                              </w:rPr>
                              <w:t xml:space="preserve"> </w:t>
                            </w:r>
                            <w:r w:rsidR="00B765FE" w:rsidRPr="000D0E7F">
                              <w:rPr>
                                <w:sz w:val="24"/>
                              </w:rPr>
                              <w:t xml:space="preserve">de </w:t>
                            </w:r>
                            <w:r w:rsidR="00591417">
                              <w:rPr>
                                <w:b/>
                                <w:color w:val="4F81BD" w:themeColor="accent1"/>
                                <w:sz w:val="24"/>
                              </w:rPr>
                              <w:t>abril</w:t>
                            </w:r>
                            <w:r w:rsidR="00B765FE">
                              <w:rPr>
                                <w:b/>
                                <w:color w:val="548DD4" w:themeColor="text2" w:themeTint="99"/>
                                <w:sz w:val="24"/>
                              </w:rPr>
                              <w:t>.</w:t>
                            </w:r>
                          </w:p>
                          <w:p w14:paraId="41AF0E99" w14:textId="77777777" w:rsidR="00B765FE" w:rsidRPr="00F71C0D" w:rsidRDefault="00B765FE" w:rsidP="00643D4F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5 Cuadro de texto" o:spid="_x0000_s1027" type="#_x0000_t202" style="position:absolute;margin-left:9.05pt;margin-top:13.15pt;width:385.75pt;height:101.9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" filled="f" stroked="f" strokeweight=".5pt">
                <v:path arrowok="t"/>
                <v:textbox>
                  <w:txbxContent>
                    <w:p w14:paraId="7D6C6015" w14:textId="7DC80BA2" w:rsidR="00B765FE" w:rsidRDefault="001A5194" w:rsidP="00643D4F">
                      <w:pPr>
                        <w:spacing w:after="0" w:line="240" w:lineRule="auto"/>
                        <w:rPr>
                          <w:b/>
                          <w:color w:val="0070C0"/>
                          <w:sz w:val="24"/>
                        </w:rPr>
                      </w:pPr>
                      <w:r>
                        <w:rPr>
                          <w:b/>
                          <w:color w:val="0070C0"/>
                          <w:sz w:val="24"/>
                        </w:rPr>
                        <w:t xml:space="preserve">Inscripción: </w:t>
                      </w:r>
                      <w:r w:rsidR="00B765FE" w:rsidRPr="000D0E7F">
                        <w:rPr>
                          <w:sz w:val="24"/>
                        </w:rPr>
                        <w:t>Desde el</w:t>
                      </w:r>
                      <w:r w:rsidR="00B765FE">
                        <w:rPr>
                          <w:b/>
                          <w:color w:val="0070C0"/>
                          <w:sz w:val="24"/>
                        </w:rPr>
                        <w:t xml:space="preserve"> </w:t>
                      </w:r>
                      <w:r w:rsidR="00591417">
                        <w:rPr>
                          <w:b/>
                          <w:color w:val="0070C0"/>
                          <w:sz w:val="24"/>
                        </w:rPr>
                        <w:t>15</w:t>
                      </w:r>
                      <w:r w:rsidR="00B765FE">
                        <w:rPr>
                          <w:b/>
                          <w:color w:val="0070C0"/>
                          <w:sz w:val="24"/>
                        </w:rPr>
                        <w:t xml:space="preserve"> </w:t>
                      </w:r>
                      <w:r w:rsidR="00B765FE" w:rsidRPr="000D0E7F">
                        <w:rPr>
                          <w:sz w:val="24"/>
                        </w:rPr>
                        <w:t xml:space="preserve">de </w:t>
                      </w:r>
                      <w:r w:rsidR="00591417">
                        <w:rPr>
                          <w:b/>
                          <w:color w:val="4F81BD" w:themeColor="accent1"/>
                          <w:sz w:val="24"/>
                        </w:rPr>
                        <w:t>marzo</w:t>
                      </w:r>
                      <w:r w:rsidR="00B765FE" w:rsidRPr="000D0E7F">
                        <w:rPr>
                          <w:sz w:val="24"/>
                        </w:rPr>
                        <w:t xml:space="preserve"> hasta el</w:t>
                      </w:r>
                      <w:r w:rsidR="00C168F0">
                        <w:rPr>
                          <w:b/>
                          <w:color w:val="0070C0"/>
                          <w:sz w:val="24"/>
                        </w:rPr>
                        <w:t xml:space="preserve"> </w:t>
                      </w:r>
                      <w:r w:rsidR="00591417">
                        <w:rPr>
                          <w:b/>
                          <w:color w:val="0070C0"/>
                          <w:sz w:val="24"/>
                        </w:rPr>
                        <w:t>10</w:t>
                      </w:r>
                      <w:r w:rsidR="00B765FE">
                        <w:rPr>
                          <w:b/>
                          <w:color w:val="0070C0"/>
                          <w:sz w:val="24"/>
                        </w:rPr>
                        <w:t xml:space="preserve"> </w:t>
                      </w:r>
                      <w:r w:rsidR="00B765FE" w:rsidRPr="000D0E7F">
                        <w:rPr>
                          <w:sz w:val="24"/>
                        </w:rPr>
                        <w:t xml:space="preserve">de </w:t>
                      </w:r>
                      <w:r w:rsidR="00591417">
                        <w:rPr>
                          <w:b/>
                          <w:color w:val="4F81BD" w:themeColor="accent1"/>
                          <w:sz w:val="24"/>
                        </w:rPr>
                        <w:t>abril</w:t>
                      </w:r>
                      <w:r w:rsidR="00B765FE">
                        <w:rPr>
                          <w:b/>
                          <w:color w:val="548DD4" w:themeColor="text2" w:themeTint="99"/>
                          <w:sz w:val="24"/>
                        </w:rPr>
                        <w:t>.</w:t>
                      </w:r>
                    </w:p>
                    <w:p w14:paraId="41AF0E99" w14:textId="77777777" w:rsidR="00B765FE" w:rsidRPr="00F71C0D" w:rsidRDefault="00B765FE" w:rsidP="00643D4F">
                      <w:pPr>
                        <w:spacing w:after="0" w:line="240" w:lineRule="auto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FC39FCD" w14:textId="7180496A" w:rsidR="00643D4F" w:rsidRDefault="000D0E7F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F7A93BF" wp14:editId="04B75226">
                <wp:simplePos x="0" y="0"/>
                <wp:positionH relativeFrom="column">
                  <wp:posOffset>97155</wp:posOffset>
                </wp:positionH>
                <wp:positionV relativeFrom="paragraph">
                  <wp:posOffset>276860</wp:posOffset>
                </wp:positionV>
                <wp:extent cx="4899025" cy="866775"/>
                <wp:effectExtent l="0" t="0" r="0" b="0"/>
                <wp:wrapNone/>
                <wp:docPr id="26" name="2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9025" cy="866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A04E5D7" w14:textId="77777777" w:rsidR="00B765FE" w:rsidRDefault="00B765FE" w:rsidP="00643D4F">
                            <w:pPr>
                              <w:spacing w:after="0" w:line="240" w:lineRule="auto"/>
                              <w:rPr>
                                <w:b/>
                                <w:color w:val="0070C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24"/>
                              </w:rPr>
                              <w:t>Lugar de inscripción</w:t>
                            </w:r>
                            <w:r w:rsidRPr="00F71C0D">
                              <w:rPr>
                                <w:b/>
                                <w:color w:val="0070C0"/>
                                <w:sz w:val="24"/>
                              </w:rPr>
                              <w:t>:</w:t>
                            </w:r>
                          </w:p>
                          <w:p w14:paraId="18F23FBA" w14:textId="77777777" w:rsidR="00B765FE" w:rsidRPr="00F71C0D" w:rsidRDefault="00B765FE" w:rsidP="00643D4F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Despacho n.º 116: administrativa adjunta a cargos de la Facultad de Educación y Humanidades (D. ª Ana Muñoz).</w:t>
                            </w:r>
                            <w:r>
                              <w:rPr>
                                <w:sz w:val="24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26 Cuadro de texto" o:spid="_x0000_s1028" type="#_x0000_t202" style="position:absolute;margin-left:7.65pt;margin-top:21.8pt;width:385.75pt;height:68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" filled="f" stroked="f" strokeweight=".5pt">
                <v:path arrowok="t"/>
                <v:textbox>
                  <w:txbxContent>
                    <w:p w14:paraId="2A04E5D7" w14:textId="77777777" w:rsidR="00B765FE" w:rsidRDefault="00B765FE" w:rsidP="00643D4F">
                      <w:pPr>
                        <w:spacing w:after="0" w:line="240" w:lineRule="auto"/>
                        <w:rPr>
                          <w:b/>
                          <w:color w:val="0070C0"/>
                          <w:sz w:val="24"/>
                        </w:rPr>
                      </w:pPr>
                      <w:r>
                        <w:rPr>
                          <w:b/>
                          <w:color w:val="0070C0"/>
                          <w:sz w:val="24"/>
                        </w:rPr>
                        <w:t>Lugar de inscripción</w:t>
                      </w:r>
                      <w:r w:rsidRPr="00F71C0D">
                        <w:rPr>
                          <w:b/>
                          <w:color w:val="0070C0"/>
                          <w:sz w:val="24"/>
                        </w:rPr>
                        <w:t>:</w:t>
                      </w:r>
                    </w:p>
                    <w:p w14:paraId="18F23FBA" w14:textId="77777777" w:rsidR="00B765FE" w:rsidRPr="00F71C0D" w:rsidRDefault="00B765FE" w:rsidP="00643D4F">
                      <w:pPr>
                        <w:spacing w:after="0" w:line="240" w:lineRule="auto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Despacho n.º 116: administrativa adjunta a cargos de la Facultad de Educación y Humanidades (D. ª Ana Muñoz).</w:t>
                      </w:r>
                      <w:r>
                        <w:rPr>
                          <w:sz w:val="2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7ED648A5" w14:textId="12951AA6" w:rsidR="005F6135" w:rsidRDefault="00B765FE"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9C5260F" wp14:editId="10E24AAF">
                <wp:simplePos x="0" y="0"/>
                <wp:positionH relativeFrom="column">
                  <wp:posOffset>6413500</wp:posOffset>
                </wp:positionH>
                <wp:positionV relativeFrom="paragraph">
                  <wp:posOffset>189865</wp:posOffset>
                </wp:positionV>
                <wp:extent cx="3909060" cy="3973830"/>
                <wp:effectExtent l="0" t="0" r="0" b="0"/>
                <wp:wrapThrough wrapText="bothSides">
                  <wp:wrapPolygon edited="0">
                    <wp:start x="140" y="0"/>
                    <wp:lineTo x="140" y="21400"/>
                    <wp:lineTo x="21333" y="21400"/>
                    <wp:lineTo x="21333" y="0"/>
                    <wp:lineTo x="140" y="0"/>
                  </wp:wrapPolygon>
                </wp:wrapThrough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9060" cy="397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457E05C" w14:textId="77777777" w:rsidR="00B765FE" w:rsidRPr="00B765FE" w:rsidRDefault="00B765FE" w:rsidP="00B765FE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B765FE">
                              <w:rPr>
                                <w:b/>
                                <w:sz w:val="48"/>
                                <w:szCs w:val="48"/>
                              </w:rPr>
                              <w:t xml:space="preserve">TÉCNICAS DE RELAJACIÓN </w:t>
                            </w:r>
                          </w:p>
                          <w:p w14:paraId="74A3A329" w14:textId="4A46F985" w:rsidR="00B765FE" w:rsidRPr="00B765FE" w:rsidRDefault="00B765FE" w:rsidP="00B765FE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B765FE">
                              <w:rPr>
                                <w:b/>
                                <w:sz w:val="48"/>
                                <w:szCs w:val="48"/>
                              </w:rPr>
                              <w:t>Y YOGA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Cuadro de texto 1" o:spid="_x0000_s1029" type="#_x0000_t202" style="position:absolute;margin-left:505pt;margin-top:14.95pt;width:307.8pt;height:312.9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" filled="f" stroked="f">
                <v:textbox>
                  <w:txbxContent>
                    <w:p w14:paraId="5457E05C" w14:textId="77777777" w:rsidR="00B765FE" w:rsidRPr="00B765FE" w:rsidRDefault="00B765FE" w:rsidP="00B765FE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B765FE">
                        <w:rPr>
                          <w:b/>
                          <w:sz w:val="48"/>
                          <w:szCs w:val="48"/>
                        </w:rPr>
                        <w:t xml:space="preserve">TÉCNICAS DE RELAJACIÓN </w:t>
                      </w:r>
                    </w:p>
                    <w:p w14:paraId="74A3A329" w14:textId="4A46F985" w:rsidR="00B765FE" w:rsidRPr="00B765FE" w:rsidRDefault="00B765FE" w:rsidP="00B765FE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B765FE">
                        <w:rPr>
                          <w:b/>
                          <w:sz w:val="48"/>
                          <w:szCs w:val="48"/>
                        </w:rPr>
                        <w:t>Y YOGA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75E40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0D51313" wp14:editId="242A4C2A">
                <wp:simplePos x="0" y="0"/>
                <wp:positionH relativeFrom="column">
                  <wp:posOffset>5173980</wp:posOffset>
                </wp:positionH>
                <wp:positionV relativeFrom="paragraph">
                  <wp:posOffset>37465</wp:posOffset>
                </wp:positionV>
                <wp:extent cx="1308735" cy="6294120"/>
                <wp:effectExtent l="0" t="0" r="12065" b="0"/>
                <wp:wrapNone/>
                <wp:docPr id="18" name="1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08735" cy="6294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8A7C753" w14:textId="4BCBBB58" w:rsidR="00B765FE" w:rsidRPr="00775E40" w:rsidRDefault="00B765FE" w:rsidP="00775E40">
                            <w:pPr>
                              <w:spacing w:after="0" w:line="240" w:lineRule="auto"/>
                              <w:jc w:val="center"/>
                              <w:rPr>
                                <w:rFonts w:ascii="Lucida Bright" w:hAnsi="Lucida Bright"/>
                                <w:b/>
                                <w:color w:val="FFFFFF"/>
                                <w:spacing w:val="240"/>
                                <w:position w:val="-12"/>
                                <w:sz w:val="144"/>
                                <w:szCs w:val="144"/>
                              </w:rPr>
                            </w:pPr>
                            <w:r w:rsidRPr="000D45CA">
                              <w:rPr>
                                <w:rFonts w:ascii="Lucida Bright" w:hAnsi="Lucida Bright"/>
                                <w:b/>
                                <w:color w:val="FFFFFF"/>
                                <w:spacing w:val="240"/>
                                <w:position w:val="-12"/>
                                <w:sz w:val="144"/>
                                <w:szCs w:val="144"/>
                              </w:rPr>
                              <w:t>c</w:t>
                            </w:r>
                            <w:r>
                              <w:rPr>
                                <w:rFonts w:ascii="Lucida Bright" w:hAnsi="Lucida Bright"/>
                                <w:b/>
                                <w:color w:val="FFFFFF"/>
                                <w:spacing w:val="240"/>
                                <w:position w:val="-12"/>
                                <w:sz w:val="144"/>
                                <w:szCs w:val="144"/>
                              </w:rPr>
                              <w:t>urso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108000" rIns="0" bIns="10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18 Cuadro de texto" o:spid="_x0000_s1030" type="#_x0000_t202" style="position:absolute;margin-left:407.4pt;margin-top:2.95pt;width:103.05pt;height:495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" filled="f" stroked="f" strokeweight=".5pt">
                <v:path arrowok="t"/>
                <v:textbox style="layout-flow:vertical;mso-layout-flow-alt:bottom-to-top" inset="0,3mm,0,3mm">
                  <w:txbxContent>
                    <w:p w14:paraId="08A7C753" w14:textId="4BCBBB58" w:rsidR="00B765FE" w:rsidRPr="00775E40" w:rsidRDefault="00B765FE" w:rsidP="00775E40">
                      <w:pPr>
                        <w:spacing w:after="0" w:line="240" w:lineRule="auto"/>
                        <w:jc w:val="center"/>
                        <w:rPr>
                          <w:rFonts w:ascii="Lucida Bright" w:hAnsi="Lucida Bright"/>
                          <w:b/>
                          <w:color w:val="FFFFFF"/>
                          <w:spacing w:val="240"/>
                          <w:position w:val="-12"/>
                          <w:sz w:val="144"/>
                          <w:szCs w:val="144"/>
                        </w:rPr>
                      </w:pPr>
                      <w:r w:rsidRPr="000D45CA">
                        <w:rPr>
                          <w:rFonts w:ascii="Lucida Bright" w:hAnsi="Lucida Bright"/>
                          <w:b/>
                          <w:color w:val="FFFFFF"/>
                          <w:spacing w:val="240"/>
                          <w:position w:val="-12"/>
                          <w:sz w:val="144"/>
                          <w:szCs w:val="144"/>
                        </w:rPr>
                        <w:t>c</w:t>
                      </w:r>
                      <w:r>
                        <w:rPr>
                          <w:rFonts w:ascii="Lucida Bright" w:hAnsi="Lucida Bright"/>
                          <w:b/>
                          <w:color w:val="FFFFFF"/>
                          <w:spacing w:val="240"/>
                          <w:position w:val="-12"/>
                          <w:sz w:val="144"/>
                          <w:szCs w:val="144"/>
                        </w:rPr>
                        <w:t>urso</w:t>
                      </w:r>
                    </w:p>
                  </w:txbxContent>
                </v:textbox>
              </v:shape>
            </w:pict>
          </mc:Fallback>
        </mc:AlternateContent>
      </w:r>
      <w:r w:rsidR="00775E40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6A2C4DC8" wp14:editId="7D2C08C6">
                <wp:simplePos x="0" y="0"/>
                <wp:positionH relativeFrom="column">
                  <wp:posOffset>6449061</wp:posOffset>
                </wp:positionH>
                <wp:positionV relativeFrom="paragraph">
                  <wp:posOffset>37465</wp:posOffset>
                </wp:positionV>
                <wp:extent cx="3909060" cy="3973830"/>
                <wp:effectExtent l="0" t="0" r="2540" b="0"/>
                <wp:wrapNone/>
                <wp:docPr id="14" name="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09060" cy="397383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F57B38A" w14:textId="2A9B2264" w:rsidR="00B765FE" w:rsidRDefault="00B765FE" w:rsidP="0022128B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  <w:p w14:paraId="1C830DDA" w14:textId="77777777" w:rsidR="00B765FE" w:rsidRDefault="00B765FE" w:rsidP="0022128B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  <w:p w14:paraId="6AB72E86" w14:textId="77777777" w:rsidR="00B765FE" w:rsidRDefault="00B765FE" w:rsidP="0022128B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  <w:p w14:paraId="1080ABB7" w14:textId="76EE9FCD" w:rsidR="00B765FE" w:rsidRPr="00E01BD7" w:rsidRDefault="00B765FE" w:rsidP="0022128B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3B756DAA" wp14:editId="6AF0380F">
                                  <wp:extent cx="3719830" cy="1735455"/>
                                  <wp:effectExtent l="0" t="0" r="0" b="0"/>
                                  <wp:docPr id="51" name="Imagen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19830" cy="1735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2 Cuadro de texto" o:spid="_x0000_s1031" type="#_x0000_t202" style="position:absolute;margin-left:507.8pt;margin-top:2.95pt;width:307.8pt;height:312.9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" fillcolor="#e0e0e0" stroked="f" strokeweight=".5pt">
                <v:path arrowok="t"/>
                <v:textbox>
                  <w:txbxContent>
                    <w:p w14:paraId="6F57B38A" w14:textId="2A9B2264" w:rsidR="00B765FE" w:rsidRDefault="00B765FE" w:rsidP="0022128B">
                      <w:pPr>
                        <w:spacing w:after="0" w:line="240" w:lineRule="auto"/>
                        <w:jc w:val="center"/>
                        <w:rPr>
                          <w:color w:val="000000"/>
                        </w:rPr>
                      </w:pPr>
                    </w:p>
                    <w:p w14:paraId="1C830DDA" w14:textId="77777777" w:rsidR="00B765FE" w:rsidRDefault="00B765FE" w:rsidP="0022128B">
                      <w:pPr>
                        <w:spacing w:after="0" w:line="240" w:lineRule="auto"/>
                        <w:jc w:val="center"/>
                        <w:rPr>
                          <w:color w:val="000000"/>
                        </w:rPr>
                      </w:pPr>
                    </w:p>
                    <w:p w14:paraId="6AB72E86" w14:textId="77777777" w:rsidR="00B765FE" w:rsidRDefault="00B765FE" w:rsidP="0022128B">
                      <w:pPr>
                        <w:spacing w:after="0" w:line="240" w:lineRule="auto"/>
                        <w:jc w:val="center"/>
                        <w:rPr>
                          <w:color w:val="000000"/>
                        </w:rPr>
                      </w:pPr>
                    </w:p>
                    <w:p w14:paraId="1080ABB7" w14:textId="76EE9FCD" w:rsidR="00B765FE" w:rsidRPr="00E01BD7" w:rsidRDefault="00B765FE" w:rsidP="0022128B">
                      <w:pPr>
                        <w:spacing w:after="0" w:line="240" w:lineRule="auto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noProof/>
                          <w:color w:val="000000"/>
                        </w:rPr>
                        <w:drawing>
                          <wp:inline distT="0" distB="0" distL="0" distR="0" wp14:anchorId="3B756DAA" wp14:editId="6AF0380F">
                            <wp:extent cx="3719830" cy="1735455"/>
                            <wp:effectExtent l="0" t="0" r="0" b="0"/>
                            <wp:docPr id="51" name="Imagen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19830" cy="17354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B0C34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778B95C" wp14:editId="4E3D22D1">
                <wp:simplePos x="0" y="0"/>
                <wp:positionH relativeFrom="column">
                  <wp:posOffset>-8890</wp:posOffset>
                </wp:positionH>
                <wp:positionV relativeFrom="paragraph">
                  <wp:posOffset>4013200</wp:posOffset>
                </wp:positionV>
                <wp:extent cx="5158740" cy="266065"/>
                <wp:effectExtent l="0" t="0" r="3810" b="635"/>
                <wp:wrapNone/>
                <wp:docPr id="23" name="23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58740" cy="26606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5E9E"/>
                            </a:gs>
                            <a:gs pos="50000">
                              <a:srgbClr val="1F497D">
                                <a:lumMod val="60000"/>
                                <a:lumOff val="40000"/>
                              </a:srgbClr>
                            </a:gs>
                            <a:gs pos="100000">
                              <a:srgbClr val="005E9E"/>
                            </a:gs>
                          </a:gsLst>
                          <a:lin ang="5400000" scaled="0"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E31FD95" w14:textId="77777777" w:rsidR="00B765FE" w:rsidRPr="000E4456" w:rsidRDefault="00B765FE" w:rsidP="00643D4F">
                            <w:pPr>
                              <w:ind w:left="284"/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0E4456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RECONOCIMIENTO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23 Rectángulo" o:spid="_x0000_s1032" style="position:absolute;margin-left:-.65pt;margin-top:316pt;width:406.2pt;height:20.9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" fillcolor="#005e9e" stroked="f" strokeweight="2pt">
                <v:fill color2="#558ed5" focus="50%" type="gradient">
                  <o:fill v:ext="view" type="gradientUnscaled"/>
                </v:fill>
                <v:path arrowok="t"/>
                <v:textbox inset="0,0,0,0">
                  <w:txbxContent>
                    <w:p w14:paraId="6E31FD95" w14:textId="77777777" w:rsidR="00B765FE" w:rsidRPr="000E4456" w:rsidRDefault="00B765FE" w:rsidP="00643D4F">
                      <w:pPr>
                        <w:ind w:left="284"/>
                        <w:rPr>
                          <w:b/>
                          <w:color w:val="FFFFFF" w:themeColor="background1"/>
                          <w:sz w:val="32"/>
                        </w:rPr>
                      </w:pPr>
                      <w:r w:rsidRPr="000E4456">
                        <w:rPr>
                          <w:b/>
                          <w:color w:val="FFFFFF" w:themeColor="background1"/>
                          <w:sz w:val="32"/>
                        </w:rPr>
                        <w:t>RECONOCIMIENTO</w:t>
                      </w:r>
                    </w:p>
                  </w:txbxContent>
                </v:textbox>
              </v:rect>
            </w:pict>
          </mc:Fallback>
        </mc:AlternateContent>
      </w:r>
      <w:r w:rsidR="00FB0C34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B20ED5C" wp14:editId="7BC6A8E8">
                <wp:simplePos x="0" y="0"/>
                <wp:positionH relativeFrom="column">
                  <wp:posOffset>113030</wp:posOffset>
                </wp:positionH>
                <wp:positionV relativeFrom="paragraph">
                  <wp:posOffset>4359275</wp:posOffset>
                </wp:positionV>
                <wp:extent cx="4899025" cy="436245"/>
                <wp:effectExtent l="0" t="0" r="0" b="0"/>
                <wp:wrapNone/>
                <wp:docPr id="29" name="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9025" cy="436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1482779" w14:textId="2C9B82E8" w:rsidR="00B765FE" w:rsidRPr="00080670" w:rsidRDefault="00B765FE" w:rsidP="00643D4F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  <w:r w:rsidRPr="00B765FE">
                              <w:rPr>
                                <w:b/>
                                <w:color w:val="4F81BD" w:themeColor="accent1"/>
                                <w:sz w:val="24"/>
                              </w:rPr>
                              <w:t>2</w:t>
                            </w:r>
                            <w:r>
                              <w:rPr>
                                <w:sz w:val="24"/>
                              </w:rPr>
                              <w:t xml:space="preserve"> créditos ECTS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29 Cuadro de texto" o:spid="_x0000_s1033" type="#_x0000_t202" style="position:absolute;margin-left:8.9pt;margin-top:343.25pt;width:385.75pt;height:3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" filled="f" stroked="f" strokeweight=".5pt">
                <v:path arrowok="t"/>
                <v:textbox>
                  <w:txbxContent>
                    <w:p w14:paraId="61482779" w14:textId="2C9B82E8" w:rsidR="00B765FE" w:rsidRPr="00080670" w:rsidRDefault="00B765FE" w:rsidP="00643D4F">
                      <w:pPr>
                        <w:spacing w:after="0" w:line="240" w:lineRule="auto"/>
                        <w:rPr>
                          <w:sz w:val="24"/>
                        </w:rPr>
                      </w:pPr>
                      <w:r w:rsidRPr="00B765FE">
                        <w:rPr>
                          <w:b/>
                          <w:color w:val="4F81BD" w:themeColor="accent1"/>
                          <w:sz w:val="24"/>
                        </w:rPr>
                        <w:t>2</w:t>
                      </w:r>
                      <w:r>
                        <w:rPr>
                          <w:sz w:val="24"/>
                        </w:rPr>
                        <w:t xml:space="preserve"> créditos ECTS</w:t>
                      </w:r>
                    </w:p>
                  </w:txbxContent>
                </v:textbox>
              </v:shape>
            </w:pict>
          </mc:Fallback>
        </mc:AlternateContent>
      </w:r>
      <w:r w:rsidR="00FB0C34">
        <w:rPr>
          <w:noProof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670E24E8" wp14:editId="24AAC1DB">
                <wp:simplePos x="0" y="0"/>
                <wp:positionH relativeFrom="column">
                  <wp:posOffset>-8890</wp:posOffset>
                </wp:positionH>
                <wp:positionV relativeFrom="paragraph">
                  <wp:posOffset>4851400</wp:posOffset>
                </wp:positionV>
                <wp:extent cx="5168265" cy="1421130"/>
                <wp:effectExtent l="0" t="0" r="0" b="7620"/>
                <wp:wrapNone/>
                <wp:docPr id="21" name="21 Grup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68265" cy="1421130"/>
                          <a:chOff x="0" y="0"/>
                          <a:chExt cx="5168265" cy="1421130"/>
                        </a:xfrm>
                      </wpg:grpSpPr>
                      <wps:wsp>
                        <wps:cNvPr id="32" name="32 Rectángulo"/>
                        <wps:cNvSpPr/>
                        <wps:spPr>
                          <a:xfrm>
                            <a:off x="0" y="0"/>
                            <a:ext cx="5168265" cy="1421130"/>
                          </a:xfrm>
                          <a:prstGeom prst="rect">
                            <a:avLst/>
                          </a:prstGeom>
                          <a:solidFill>
                            <a:srgbClr val="005E9E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3825" y="885825"/>
                            <a:ext cx="342900" cy="342900"/>
                          </a:xfrm>
                          <a:prstGeom prst="round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0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6" t="80819" r="93366" b="11419"/>
                          <a:stretch/>
                        </pic:blipFill>
                        <pic:spPr bwMode="auto">
                          <a:xfrm>
                            <a:off x="4057650" y="66675"/>
                            <a:ext cx="571500" cy="561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3825" y="428625"/>
                            <a:ext cx="342900" cy="342900"/>
                          </a:xfrm>
                          <a:prstGeom prst="round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62350" y="628650"/>
                            <a:ext cx="1533525" cy="723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23975" y="0"/>
                            <a:ext cx="1243584" cy="3538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645520" w14:textId="77777777" w:rsidR="00B765FE" w:rsidRPr="009F09D9" w:rsidRDefault="00B765FE" w:rsidP="00643D4F">
                              <w:pPr>
                                <w:rPr>
                                  <w:b/>
                                  <w:color w:val="FFFFFF"/>
                                  <w:sz w:val="28"/>
                                </w:rPr>
                              </w:pPr>
                              <w:r w:rsidRPr="009F09D9">
                                <w:rPr>
                                  <w:b/>
                                  <w:color w:val="FFFFFF"/>
                                  <w:sz w:val="28"/>
                                </w:rPr>
                                <w:t>Síguenos en: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66725" y="419100"/>
                            <a:ext cx="3009900" cy="353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0B4CB0" w14:textId="77777777" w:rsidR="00B765FE" w:rsidRPr="009F09D9" w:rsidRDefault="00B765FE" w:rsidP="00643D4F">
                              <w:pPr>
                                <w:rPr>
                                  <w:color w:val="FFFFFF"/>
                                  <w:sz w:val="28"/>
                                </w:rPr>
                              </w:pPr>
                              <w:r w:rsidRPr="009F09D9">
                                <w:rPr>
                                  <w:color w:val="FFFFFF"/>
                                  <w:sz w:val="28"/>
                                </w:rPr>
                                <w:t>h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ttp://www.face</w:t>
                              </w:r>
                              <w:r w:rsidRPr="009F09D9">
                                <w:rPr>
                                  <w:color w:val="FFFFFF"/>
                                  <w:sz w:val="28"/>
                                </w:rPr>
                                <w:t>b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o</w:t>
                              </w:r>
                              <w:r w:rsidRPr="009F09D9">
                                <w:rPr>
                                  <w:color w:val="FFFFFF"/>
                                  <w:sz w:val="28"/>
                                </w:rPr>
                                <w:t>ok.com/faedumel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66725" y="876300"/>
                            <a:ext cx="3009900" cy="353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B142FC" w14:textId="77777777" w:rsidR="00B765FE" w:rsidRPr="009F09D9" w:rsidRDefault="00B765FE" w:rsidP="00643D4F">
                              <w:pPr>
                                <w:rPr>
                                  <w:color w:val="FFFFFF"/>
                                  <w:sz w:val="28"/>
                                </w:rPr>
                              </w:pPr>
                              <w:r w:rsidRPr="009F09D9">
                                <w:rPr>
                                  <w:color w:val="FFFFFF"/>
                                  <w:sz w:val="28"/>
                                </w:rPr>
                                <w:t>@</w:t>
                              </w:r>
                              <w:proofErr w:type="spellStart"/>
                              <w:r w:rsidRPr="009F09D9">
                                <w:rPr>
                                  <w:color w:val="FFFFFF"/>
                                  <w:sz w:val="28"/>
                                </w:rPr>
                                <w:t>FaEduMelUGR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21 Grupo" o:spid="_x0000_s1034" style="position:absolute;margin-left:-.65pt;margin-top:382pt;width:406.95pt;height:111.9pt;z-index:251663872" coordsize="5168265,1421130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">
                <v:rect id="32 Rectángulo" o:spid="_x0000_s1035" style="position:absolute;width:5168265;height:142113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q5UAxAAA&#10;ANsAAAAPAAAAZHJzL2Rvd25yZXYueG1sRI9BSwMxFITvgv8hvIIXabOuoGVtWkQoiJ7strTH5+a5&#10;Wbt5WZJnu/57Iwgeh5n5hlmsRt+rE8XUBTZwMytAETfBdtwa2Nbr6RxUEmSLfWAy8E0JVsvLiwVW&#10;Npz5jU4baVWGcKrQgBMZKq1T48hjmoWBOHsfIXqULGOrbcRzhvtel0Vxpz12nBccDvTkqDluvryB&#10;exkk1vvr+uX9UH7uuVxv3evOmKvJ+PgASmiU//Bf+9kauC3h90v+AXr5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quVAMQAAADbAAAADwAAAAAAAAAAAAAAAACXAgAAZHJzL2Rv&#10;d25yZXYueG1sUEsFBgAAAAAEAAQA9QAAAIgDAAAAAA==&#10;" fillcolor="#005e9e" stroked="f" strokeweight="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36" type="#_x0000_t75" style="position:absolute;left:123825;top:885825;width:342900;height:3429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/a&#10;NCbDAAAA2wAAAA8AAABkcnMvZG93bnJldi54bWxEj8FqwzAQRO+B/oPYQm+JHBVKcCKbkBLoJYfG&#10;8X2xtraotTKWajv9+qpQ6HGYnTc7h3JxvZhoDNazhu0mA0HceGO51XCrzusdiBCRDfaeScOdApTF&#10;w+qAufEzv9N0ja1IEA45auhiHHIpQ9ORw7DxA3HyPvzoMCY5ttKMOCe466XKshfp0HJq6HCgU0fN&#10;5/XLpTfkRZ3trbbfl8ruFvtc3evtq9ZPj8txDyLSEv+P/9JvRoNS8LslAUAWP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b9o0JsMAAADbAAAADwAAAAAAAAAAAAAAAACcAgAA&#10;ZHJzL2Rvd25yZXYueG1sUEsFBgAAAAAEAAQA9wAAAIwDAAAAAA==&#10;" adj="3600">
                  <v:imagedata r:id="rId15" o:title=""/>
                  <v:path arrowok="t"/>
                </v:shape>
                <v:shape id="0 Imagen" o:spid="_x0000_s1037" type="#_x0000_t75" style="position:absolute;left:4057650;top:66675;width:571500;height:5619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DL&#10;hF/CAAAA2wAAAA8AAABkcnMvZG93bnJldi54bWxET8tqwkAU3Rf8h+EK7upEC0FTR5EWqVBo8bHo&#10;8pK5yQQzd0Jm8tCv7ywKXR7Oe7MbbS16an3lWMFinoAgzp2uuFRwvRyeVyB8QNZYOyYFd/Kw206e&#10;NphpN/CJ+nMoRQxhn6ECE0KTSelzQxb93DXEkStcazFE2JZStzjEcFvLZZKk0mLFscFgQ2+G8tu5&#10;swpWj4MsPn/M9cMuiu80+Vovu/eg1Gw67l9BBBrDv/jPfdQKXuL6+CX+ALn9B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Ay4RfwgAAANsAAAAPAAAAAAAAAAAAAAAAAJwCAABk&#10;cnMvZG93bnJldi54bWxQSwUGAAAAAAQABAD3AAAAiwMAAAAA&#10;">
                  <v:imagedata r:id="rId16" o:title="" croptop="52966f" cropbottom="7484f" cropleft="725f" cropright="61188f"/>
                  <v:path arrowok="t"/>
                </v:shape>
                <v:shape id="0 Imagen" o:spid="_x0000_s1038" type="#_x0000_t75" style="position:absolute;left:123825;top:428625;width:342900;height:3429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HT&#10;vzbFAAAA2wAAAA8AAABkcnMvZG93bnJldi54bWxEj91qAjEUhO+FvkM4Be80uxWkrkYprWKtKPiD&#10;eHnYHHcXNydLkur27ZtCwcthZr5hJrPW1OJGzleWFaT9BARxbnXFhYLjYdF7BeEDssbaMin4IQ+z&#10;6VNngpm2d97RbR8KESHsM1RQhtBkUvq8JIO+bxvi6F2sMxiidIXUDu8Rbmr5kiRDabDiuFBiQ+8l&#10;5df9t1Gw3dDyOq/pIz2fqma12Izc11or1X1u38YgArXhEf5vf2oFgxT+vsQfIKe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R0782xQAAANsAAAAPAAAAAAAAAAAAAAAAAJwC&#10;AABkcnMvZG93bnJldi54bWxQSwUGAAAAAAQABAD3AAAAjgMAAAAA&#10;" adj="3600">
                  <v:imagedata r:id="rId17" o:title=""/>
                  <v:path arrowok="t"/>
                </v:shape>
                <v:shape id="0 Imagen" o:spid="_x0000_s1039" type="#_x0000_t75" style="position:absolute;left:3562350;top:628650;width:1533525;height:7239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vy&#10;0+vEAAAA2wAAAA8AAABkcnMvZG93bnJldi54bWxEj0FrwkAUhO9C/8PyCr2IbtqA1egmlEKh1EvU&#10;en/sPpPQ7Ns0u2raX+8KgsdhZr5hVsVgW3Gi3jeOFTxPExDE2pmGKwXfu4/JHIQPyAZbx6TgjzwU&#10;+cNohZlxZ97QaRsqESHsM1RQh9BlUnpdk0U/dR1x9A6utxii7CtpejxHuG3lS5LMpMWG40KNHb3X&#10;pH+2R6tg/TXe/+rdsUz9vyzLxujXRemVenoc3pYgAg3hHr61P42CNIXrl/gDZH4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Cvy0+vEAAAA2wAAAA8AAAAAAAAAAAAAAAAAnAIA&#10;AGRycy9kb3ducmV2LnhtbFBLBQYAAAAABAAEAPcAAACNAwAAAAA=&#10;">
                  <v:imagedata r:id="rId18" o:title=""/>
                  <v:path arrowok="t"/>
                </v:shape>
                <v:shape id="Cuadro de texto 2" o:spid="_x0000_s1040" type="#_x0000_t202" style="position:absolute;left:1323975;width:1243584;height:35384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fel1xAAA&#10;ANwAAAAPAAAAZHJzL2Rvd25yZXYueG1sRI9bawIxFITfC/6HcIS+aaJtvaxGEUvBp4pX8O2wOe4u&#10;bk6WTequ/74pCH0cZuYbZr5sbSnuVPvCsYZBX4EgTp0pONNwPHz1JiB8QDZYOiYND/KwXHRe5pgY&#10;1/CO7vuQiQhhn6CGPIQqkdKnOVn0fVcRR+/qaoshyjqTpsYmwm0ph0qNpMWC40KOFa1zSm/7H6vh&#10;9H29nN/VNvu0H1XjWiXZTqXWr912NQMRqA3/4Wd7YzS8qTH8nYlHQC5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n3pdcQAAADcAAAADwAAAAAAAAAAAAAAAACXAgAAZHJzL2Rv&#10;d25yZXYueG1sUEsFBgAAAAAEAAQA9QAAAIgDAAAAAA==&#10;" filled="f" stroked="f">
                  <v:textbox>
                    <w:txbxContent>
                      <w:p w14:paraId="53645520" w14:textId="77777777" w:rsidR="00B765FE" w:rsidRPr="009F09D9" w:rsidRDefault="00B765FE" w:rsidP="00643D4F">
                        <w:pPr>
                          <w:rPr>
                            <w:b/>
                            <w:color w:val="FFFFFF"/>
                            <w:sz w:val="28"/>
                          </w:rPr>
                        </w:pPr>
                        <w:r w:rsidRPr="009F09D9">
                          <w:rPr>
                            <w:b/>
                            <w:color w:val="FFFFFF"/>
                            <w:sz w:val="28"/>
                          </w:rPr>
                          <w:t>Síguenos en:</w:t>
                        </w:r>
                      </w:p>
                    </w:txbxContent>
                  </v:textbox>
                </v:shape>
                <v:shape id="Cuadro de texto 2" o:spid="_x0000_s1041" type="#_x0000_t202" style="position:absolute;left:466725;top:419100;width:3009900;height:3536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Do+awwAA&#10;ANsAAAAPAAAAZHJzL2Rvd25yZXYueG1sRI9Pa8JAFMTvBb/D8oTe6q7/iqbZiCiFnhStCt4e2WcS&#10;mn0bsluTfvuuUOhxmJnfMOmqt7W4U+srxxrGIwWCOHem4kLD6fP9ZQHCB2SDtWPS8EMeVtngKcXE&#10;uI4PdD+GQkQI+wQ1lCE0iZQ+L8miH7mGOHo311oMUbaFNC12EW5rOVHqVVqsOC6U2NCmpPzr+G01&#10;nHe362Wm9sXWzpvO9UqyXUqtn4f9+g1EoD78h//aH0bDdAaPL/EHyOw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oDo+awwAAANsAAAAPAAAAAAAAAAAAAAAAAJcCAABkcnMvZG93&#10;bnJldi54bWxQSwUGAAAAAAQABAD1AAAAhwMAAAAA&#10;" filled="f" stroked="f">
                  <v:textbox>
                    <w:txbxContent>
                      <w:p w14:paraId="0A0B4CB0" w14:textId="77777777" w:rsidR="00B765FE" w:rsidRPr="009F09D9" w:rsidRDefault="00B765FE" w:rsidP="00643D4F">
                        <w:pPr>
                          <w:rPr>
                            <w:color w:val="FFFFFF"/>
                            <w:sz w:val="28"/>
                          </w:rPr>
                        </w:pPr>
                        <w:r w:rsidRPr="009F09D9">
                          <w:rPr>
                            <w:color w:val="FFFFFF"/>
                            <w:sz w:val="28"/>
                          </w:rPr>
                          <w:t>h</w:t>
                        </w:r>
                        <w:r>
                          <w:rPr>
                            <w:color w:val="FFFFFF"/>
                            <w:sz w:val="28"/>
                          </w:rPr>
                          <w:t>ttp://www.face</w:t>
                        </w:r>
                        <w:r w:rsidRPr="009F09D9">
                          <w:rPr>
                            <w:color w:val="FFFFFF"/>
                            <w:sz w:val="28"/>
                          </w:rPr>
                          <w:t>b</w:t>
                        </w:r>
                        <w:r>
                          <w:rPr>
                            <w:color w:val="FFFFFF"/>
                            <w:sz w:val="28"/>
                          </w:rPr>
                          <w:t>o</w:t>
                        </w:r>
                        <w:r w:rsidRPr="009F09D9">
                          <w:rPr>
                            <w:color w:val="FFFFFF"/>
                            <w:sz w:val="28"/>
                          </w:rPr>
                          <w:t>ok.com/faedumel</w:t>
                        </w:r>
                      </w:p>
                    </w:txbxContent>
                  </v:textbox>
                </v:shape>
                <v:shape id="Cuadro de texto 2" o:spid="_x0000_s1042" type="#_x0000_t202" style="position:absolute;left:466725;top:876300;width:3009900;height:3536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QioBwwAA&#10;ANsAAAAPAAAAZHJzL2Rvd25yZXYueG1sRI9Ba8JAFITvgv9heUJvumutRVNXkUqhJ8VUBW+P7DMJ&#10;zb4N2a1J/70rCB6HmfmGWaw6W4krNb50rGE8UiCIM2dKzjUcfr6GMxA+IBusHJOGf/KwWvZ7C0yM&#10;a3lP1zTkIkLYJ6ihCKFOpPRZQRb9yNXE0bu4xmKIssmlabCNcFvJV6XepcWS40KBNX0WlP2mf1bD&#10;cXs5n97ULt/Yad26Tkm2c6n1y6Bbf4AI1IVn+NH+NhomU7h/iT9ALm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HQioBwwAAANsAAAAPAAAAAAAAAAAAAAAAAJcCAABkcnMvZG93&#10;bnJldi54bWxQSwUGAAAAAAQABAD1AAAAhwMAAAAA&#10;" filled="f" stroked="f">
                  <v:textbox>
                    <w:txbxContent>
                      <w:p w14:paraId="30B142FC" w14:textId="77777777" w:rsidR="00B765FE" w:rsidRPr="009F09D9" w:rsidRDefault="00B765FE" w:rsidP="00643D4F">
                        <w:pPr>
                          <w:rPr>
                            <w:color w:val="FFFFFF"/>
                            <w:sz w:val="28"/>
                          </w:rPr>
                        </w:pPr>
                        <w:r w:rsidRPr="009F09D9">
                          <w:rPr>
                            <w:color w:val="FFFFFF"/>
                            <w:sz w:val="28"/>
                          </w:rPr>
                          <w:t>@FaEduMelUGR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DADE596" w14:textId="77777777" w:rsidR="005F6135" w:rsidRPr="005F6135" w:rsidRDefault="005F6135" w:rsidP="005F6135"/>
    <w:p w14:paraId="134DB13E" w14:textId="77777777" w:rsidR="005F6135" w:rsidRPr="005F6135" w:rsidRDefault="000E4456" w:rsidP="005F6135"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5DBC5C6" wp14:editId="053BC938">
                <wp:simplePos x="0" y="0"/>
                <wp:positionH relativeFrom="column">
                  <wp:posOffset>147955</wp:posOffset>
                </wp:positionH>
                <wp:positionV relativeFrom="paragraph">
                  <wp:posOffset>13335</wp:posOffset>
                </wp:positionV>
                <wp:extent cx="4836795" cy="1232926"/>
                <wp:effectExtent l="0" t="0" r="0" b="12065"/>
                <wp:wrapNone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6795" cy="12329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31FCF2" w14:textId="77777777" w:rsidR="00B765FE" w:rsidRDefault="00B765FE">
                            <w:pPr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1B7E69"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  <w:t xml:space="preserve">Duración del curso: </w:t>
                            </w:r>
                          </w:p>
                          <w:p w14:paraId="6468C33D" w14:textId="691B1675" w:rsidR="00B765FE" w:rsidRDefault="008712A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  <w:t>13</w:t>
                            </w:r>
                            <w:r w:rsidR="00B765FE"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765FE" w:rsidRPr="000D0E7F">
                              <w:rPr>
                                <w:b/>
                                <w:sz w:val="24"/>
                                <w:szCs w:val="24"/>
                              </w:rPr>
                              <w:t>y</w:t>
                            </w:r>
                            <w:r w:rsidR="00B765FE" w:rsidRPr="000D0E7F">
                              <w:rPr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  <w:t>14</w:t>
                            </w:r>
                            <w:r w:rsidR="00B765FE"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765FE" w:rsidRPr="000D0E7F">
                              <w:rPr>
                                <w:sz w:val="24"/>
                                <w:szCs w:val="24"/>
                              </w:rPr>
                              <w:t xml:space="preserve">de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abril</w:t>
                            </w:r>
                            <w:r w:rsidR="00B765FE" w:rsidRPr="000D0E7F">
                              <w:rPr>
                                <w:sz w:val="24"/>
                                <w:szCs w:val="24"/>
                              </w:rPr>
                              <w:t xml:space="preserve"> de 2018</w:t>
                            </w:r>
                            <w:r w:rsidR="00B765FE"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1E0EBC9B" w14:textId="6F5ACCB6" w:rsidR="00B765FE" w:rsidRPr="00B61E85" w:rsidRDefault="00B765F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De </w:t>
                            </w:r>
                            <w:r w:rsidRPr="000D0E7F">
                              <w:rPr>
                                <w:b/>
                                <w:sz w:val="24"/>
                                <w:szCs w:val="24"/>
                              </w:rPr>
                              <w:t>9.30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a </w:t>
                            </w:r>
                            <w:r w:rsidRPr="000D0E7F">
                              <w:rPr>
                                <w:b/>
                                <w:sz w:val="24"/>
                                <w:szCs w:val="24"/>
                              </w:rPr>
                              <w:t>13.30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; de </w:t>
                            </w:r>
                            <w:r w:rsidRPr="000D0E7F">
                              <w:rPr>
                                <w:b/>
                                <w:sz w:val="24"/>
                                <w:szCs w:val="24"/>
                              </w:rPr>
                              <w:t>16.30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a </w:t>
                            </w:r>
                            <w:r w:rsidRPr="000D0E7F">
                              <w:rPr>
                                <w:b/>
                                <w:sz w:val="24"/>
                                <w:szCs w:val="24"/>
                              </w:rPr>
                              <w:t>21.00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horas.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_x0000_s1043" type="#_x0000_t202" style="position:absolute;margin-left:11.65pt;margin-top:1.05pt;width:380.85pt;height:97.1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" filled="f" stroked="f" strokeweight=".5pt">
                <v:textbox>
                  <w:txbxContent>
                    <w:p w14:paraId="5731FCF2" w14:textId="77777777" w:rsidR="00B765FE" w:rsidRDefault="00B765FE">
                      <w:pPr>
                        <w:rPr>
                          <w:b/>
                          <w:color w:val="0070C0"/>
                          <w:sz w:val="24"/>
                          <w:szCs w:val="24"/>
                        </w:rPr>
                      </w:pPr>
                      <w:r w:rsidRPr="001B7E69">
                        <w:rPr>
                          <w:b/>
                          <w:color w:val="0070C0"/>
                          <w:sz w:val="24"/>
                          <w:szCs w:val="24"/>
                        </w:rPr>
                        <w:t xml:space="preserve">Duración del curso: </w:t>
                      </w:r>
                    </w:p>
                    <w:p w14:paraId="6468C33D" w14:textId="691B1675" w:rsidR="00B765FE" w:rsidRDefault="008712A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0070C0"/>
                          <w:sz w:val="24"/>
                          <w:szCs w:val="24"/>
                        </w:rPr>
                        <w:t>13</w:t>
                      </w:r>
                      <w:r w:rsidR="00B765FE">
                        <w:rPr>
                          <w:b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  <w:r w:rsidR="00B765FE" w:rsidRPr="000D0E7F">
                        <w:rPr>
                          <w:b/>
                          <w:sz w:val="24"/>
                          <w:szCs w:val="24"/>
                        </w:rPr>
                        <w:t>y</w:t>
                      </w:r>
                      <w:r w:rsidR="00B765FE" w:rsidRPr="000D0E7F">
                        <w:rPr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color w:val="0070C0"/>
                          <w:sz w:val="24"/>
                          <w:szCs w:val="24"/>
                        </w:rPr>
                        <w:t>14</w:t>
                      </w:r>
                      <w:r w:rsidR="00B765FE">
                        <w:rPr>
                          <w:b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  <w:r w:rsidR="00B765FE" w:rsidRPr="000D0E7F">
                        <w:rPr>
                          <w:sz w:val="24"/>
                          <w:szCs w:val="24"/>
                        </w:rPr>
                        <w:t xml:space="preserve">de </w:t>
                      </w:r>
                      <w:r>
                        <w:rPr>
                          <w:sz w:val="24"/>
                          <w:szCs w:val="24"/>
                        </w:rPr>
                        <w:t>abril</w:t>
                      </w:r>
                      <w:bookmarkStart w:id="1" w:name="_GoBack"/>
                      <w:bookmarkEnd w:id="1"/>
                      <w:r w:rsidR="00B765FE" w:rsidRPr="000D0E7F">
                        <w:rPr>
                          <w:sz w:val="24"/>
                          <w:szCs w:val="24"/>
                        </w:rPr>
                        <w:t xml:space="preserve"> de 2018</w:t>
                      </w:r>
                      <w:r w:rsidR="00B765FE">
                        <w:rPr>
                          <w:sz w:val="24"/>
                          <w:szCs w:val="24"/>
                        </w:rPr>
                        <w:t>:</w:t>
                      </w:r>
                    </w:p>
                    <w:p w14:paraId="1E0EBC9B" w14:textId="6F5ACCB6" w:rsidR="00B765FE" w:rsidRPr="00B61E85" w:rsidRDefault="00B765FE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De </w:t>
                      </w:r>
                      <w:r w:rsidRPr="000D0E7F">
                        <w:rPr>
                          <w:b/>
                          <w:sz w:val="24"/>
                          <w:szCs w:val="24"/>
                        </w:rPr>
                        <w:t>9.30</w:t>
                      </w:r>
                      <w:r>
                        <w:rPr>
                          <w:sz w:val="24"/>
                          <w:szCs w:val="24"/>
                        </w:rPr>
                        <w:t xml:space="preserve"> a </w:t>
                      </w:r>
                      <w:r w:rsidRPr="000D0E7F">
                        <w:rPr>
                          <w:b/>
                          <w:sz w:val="24"/>
                          <w:szCs w:val="24"/>
                        </w:rPr>
                        <w:t>13.30</w:t>
                      </w:r>
                      <w:r>
                        <w:rPr>
                          <w:sz w:val="24"/>
                          <w:szCs w:val="24"/>
                        </w:rPr>
                        <w:t xml:space="preserve">; de </w:t>
                      </w:r>
                      <w:r w:rsidRPr="000D0E7F">
                        <w:rPr>
                          <w:b/>
                          <w:sz w:val="24"/>
                          <w:szCs w:val="24"/>
                        </w:rPr>
                        <w:t>16.30</w:t>
                      </w:r>
                      <w:r>
                        <w:rPr>
                          <w:sz w:val="24"/>
                          <w:szCs w:val="24"/>
                        </w:rPr>
                        <w:t xml:space="preserve"> a </w:t>
                      </w:r>
                      <w:r w:rsidRPr="000D0E7F">
                        <w:rPr>
                          <w:b/>
                          <w:sz w:val="24"/>
                          <w:szCs w:val="24"/>
                        </w:rPr>
                        <w:t>21.00</w:t>
                      </w:r>
                      <w:r>
                        <w:rPr>
                          <w:sz w:val="24"/>
                          <w:szCs w:val="24"/>
                        </w:rPr>
                        <w:t xml:space="preserve"> horas.</w:t>
                      </w:r>
                    </w:p>
                  </w:txbxContent>
                </v:textbox>
              </v:shape>
            </w:pict>
          </mc:Fallback>
        </mc:AlternateContent>
      </w:r>
    </w:p>
    <w:p w14:paraId="269553D8" w14:textId="77777777" w:rsidR="005F6135" w:rsidRPr="005F6135" w:rsidRDefault="005F6135" w:rsidP="005F6135"/>
    <w:p w14:paraId="49BE4169" w14:textId="38F8B8FC" w:rsidR="005F6135" w:rsidRPr="005F6135" w:rsidRDefault="005F6135" w:rsidP="005F6135"/>
    <w:p w14:paraId="22E03EF9" w14:textId="1971B901" w:rsidR="005F6135" w:rsidRDefault="00B61E85"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69C98AE" wp14:editId="65C78715">
                <wp:simplePos x="0" y="0"/>
                <wp:positionH relativeFrom="column">
                  <wp:posOffset>171450</wp:posOffset>
                </wp:positionH>
                <wp:positionV relativeFrom="paragraph">
                  <wp:posOffset>209550</wp:posOffset>
                </wp:positionV>
                <wp:extent cx="4899025" cy="1051804"/>
                <wp:effectExtent l="0" t="0" r="0" b="0"/>
                <wp:wrapNone/>
                <wp:docPr id="27" name="2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9025" cy="1051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FCF7C2A" w14:textId="77777777" w:rsidR="00B765FE" w:rsidRDefault="00B765FE" w:rsidP="00643D4F">
                            <w:pPr>
                              <w:spacing w:after="0" w:line="240" w:lineRule="auto"/>
                              <w:rPr>
                                <w:b/>
                                <w:color w:val="0070C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24"/>
                              </w:rPr>
                              <w:t>Precio de inscripción</w:t>
                            </w:r>
                            <w:r w:rsidRPr="00F71C0D">
                              <w:rPr>
                                <w:b/>
                                <w:color w:val="0070C0"/>
                                <w:sz w:val="24"/>
                              </w:rPr>
                              <w:t>:</w:t>
                            </w:r>
                          </w:p>
                          <w:p w14:paraId="4FE70904" w14:textId="77777777" w:rsidR="00B765FE" w:rsidRDefault="00B765FE" w:rsidP="00643D4F">
                            <w:pPr>
                              <w:spacing w:after="0" w:line="240" w:lineRule="auto"/>
                              <w:rPr>
                                <w:b/>
                                <w:color w:val="0070C0"/>
                                <w:sz w:val="24"/>
                              </w:rPr>
                            </w:pPr>
                          </w:p>
                          <w:p w14:paraId="0936A6B4" w14:textId="79E5885E" w:rsidR="00B765FE" w:rsidRPr="00B61E85" w:rsidRDefault="00B765FE" w:rsidP="00B61E8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61E85">
                              <w:rPr>
                                <w:b/>
                                <w:color w:val="4F81BD" w:themeColor="accent1"/>
                                <w:sz w:val="24"/>
                                <w:szCs w:val="24"/>
                              </w:rPr>
                              <w:t>30</w:t>
                            </w:r>
                            <w:r w:rsidRPr="00B61E85">
                              <w:rPr>
                                <w:sz w:val="24"/>
                                <w:szCs w:val="24"/>
                              </w:rPr>
                              <w:t xml:space="preserve"> euros: alumnos y personal vinculado con la UGR</w:t>
                            </w:r>
                          </w:p>
                          <w:p w14:paraId="10A5EA16" w14:textId="27212559" w:rsidR="00B765FE" w:rsidRPr="00B61E85" w:rsidRDefault="00B765FE" w:rsidP="00B61E8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61E85">
                              <w:rPr>
                                <w:b/>
                                <w:color w:val="4F81BD" w:themeColor="accent1"/>
                                <w:sz w:val="24"/>
                                <w:szCs w:val="24"/>
                              </w:rPr>
                              <w:t>50</w:t>
                            </w:r>
                            <w:r w:rsidR="0043780F">
                              <w:rPr>
                                <w:sz w:val="24"/>
                                <w:szCs w:val="24"/>
                              </w:rPr>
                              <w:t xml:space="preserve"> euros: </w:t>
                            </w:r>
                            <w:r w:rsidRPr="00B61E85">
                              <w:rPr>
                                <w:sz w:val="24"/>
                                <w:szCs w:val="24"/>
                              </w:rPr>
                              <w:t>interesados no pertenecientes a la UGR</w:t>
                            </w:r>
                          </w:p>
                          <w:p w14:paraId="6D51BB70" w14:textId="77777777" w:rsidR="00B765FE" w:rsidRDefault="00B765FE" w:rsidP="00643D4F">
                            <w:pPr>
                              <w:spacing w:after="0" w:line="240" w:lineRule="auto"/>
                              <w:rPr>
                                <w:b/>
                                <w:color w:val="0070C0"/>
                                <w:sz w:val="24"/>
                              </w:rPr>
                            </w:pPr>
                          </w:p>
                          <w:p w14:paraId="7390A17C" w14:textId="77777777" w:rsidR="00B765FE" w:rsidRDefault="00B765FE" w:rsidP="00643D4F">
                            <w:pPr>
                              <w:spacing w:after="0" w:line="240" w:lineRule="auto"/>
                              <w:rPr>
                                <w:b/>
                                <w:color w:val="0070C0"/>
                                <w:sz w:val="24"/>
                              </w:rPr>
                            </w:pPr>
                          </w:p>
                          <w:p w14:paraId="45DB2782" w14:textId="77777777" w:rsidR="00B765FE" w:rsidRPr="00F71C0D" w:rsidRDefault="00B765FE" w:rsidP="00643D4F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27 Cuadro de texto" o:spid="_x0000_s1044" type="#_x0000_t202" style="position:absolute;margin-left:13.5pt;margin-top:16.5pt;width:385.75pt;height:82.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" filled="f" stroked="f" strokeweight=".5pt">
                <v:path arrowok="t"/>
                <v:textbox>
                  <w:txbxContent>
                    <w:p w14:paraId="2FCF7C2A" w14:textId="77777777" w:rsidR="00B765FE" w:rsidRDefault="00B765FE" w:rsidP="00643D4F">
                      <w:pPr>
                        <w:spacing w:after="0" w:line="240" w:lineRule="auto"/>
                        <w:rPr>
                          <w:b/>
                          <w:color w:val="0070C0"/>
                          <w:sz w:val="24"/>
                        </w:rPr>
                      </w:pPr>
                      <w:r>
                        <w:rPr>
                          <w:b/>
                          <w:color w:val="0070C0"/>
                          <w:sz w:val="24"/>
                        </w:rPr>
                        <w:t>Precio de inscripción</w:t>
                      </w:r>
                      <w:r w:rsidRPr="00F71C0D">
                        <w:rPr>
                          <w:b/>
                          <w:color w:val="0070C0"/>
                          <w:sz w:val="24"/>
                        </w:rPr>
                        <w:t>:</w:t>
                      </w:r>
                    </w:p>
                    <w:p w14:paraId="4FE70904" w14:textId="77777777" w:rsidR="00B765FE" w:rsidRDefault="00B765FE" w:rsidP="00643D4F">
                      <w:pPr>
                        <w:spacing w:after="0" w:line="240" w:lineRule="auto"/>
                        <w:rPr>
                          <w:b/>
                          <w:color w:val="0070C0"/>
                          <w:sz w:val="24"/>
                        </w:rPr>
                      </w:pPr>
                    </w:p>
                    <w:p w14:paraId="0936A6B4" w14:textId="79E5885E" w:rsidR="00B765FE" w:rsidRPr="00B61E85" w:rsidRDefault="00B765FE" w:rsidP="00B61E85">
                      <w:pPr>
                        <w:rPr>
                          <w:sz w:val="24"/>
                          <w:szCs w:val="24"/>
                        </w:rPr>
                      </w:pPr>
                      <w:r w:rsidRPr="00B61E85">
                        <w:rPr>
                          <w:b/>
                          <w:color w:val="4F81BD" w:themeColor="accent1"/>
                          <w:sz w:val="24"/>
                          <w:szCs w:val="24"/>
                        </w:rPr>
                        <w:t>30</w:t>
                      </w:r>
                      <w:r w:rsidRPr="00B61E85">
                        <w:rPr>
                          <w:sz w:val="24"/>
                          <w:szCs w:val="24"/>
                        </w:rPr>
                        <w:t xml:space="preserve"> euros: alumnos y personal vinculado con la UGR</w:t>
                      </w:r>
                    </w:p>
                    <w:p w14:paraId="10A5EA16" w14:textId="27212559" w:rsidR="00B765FE" w:rsidRPr="00B61E85" w:rsidRDefault="00B765FE" w:rsidP="00B61E85">
                      <w:pPr>
                        <w:rPr>
                          <w:sz w:val="24"/>
                          <w:szCs w:val="24"/>
                        </w:rPr>
                      </w:pPr>
                      <w:r w:rsidRPr="00B61E85">
                        <w:rPr>
                          <w:b/>
                          <w:color w:val="4F81BD" w:themeColor="accent1"/>
                          <w:sz w:val="24"/>
                          <w:szCs w:val="24"/>
                        </w:rPr>
                        <w:t>50</w:t>
                      </w:r>
                      <w:r w:rsidR="0043780F">
                        <w:rPr>
                          <w:sz w:val="24"/>
                          <w:szCs w:val="24"/>
                        </w:rPr>
                        <w:t xml:space="preserve"> euros: </w:t>
                      </w:r>
                      <w:bookmarkStart w:id="1" w:name="_GoBack"/>
                      <w:bookmarkEnd w:id="1"/>
                      <w:r w:rsidRPr="00B61E85">
                        <w:rPr>
                          <w:sz w:val="24"/>
                          <w:szCs w:val="24"/>
                        </w:rPr>
                        <w:t>interesados no pertenecientes a la UGR</w:t>
                      </w:r>
                    </w:p>
                    <w:p w14:paraId="6D51BB70" w14:textId="77777777" w:rsidR="00B765FE" w:rsidRDefault="00B765FE" w:rsidP="00643D4F">
                      <w:pPr>
                        <w:spacing w:after="0" w:line="240" w:lineRule="auto"/>
                        <w:rPr>
                          <w:b/>
                          <w:color w:val="0070C0"/>
                          <w:sz w:val="24"/>
                        </w:rPr>
                      </w:pPr>
                    </w:p>
                    <w:p w14:paraId="7390A17C" w14:textId="77777777" w:rsidR="00B765FE" w:rsidRDefault="00B765FE" w:rsidP="00643D4F">
                      <w:pPr>
                        <w:spacing w:after="0" w:line="240" w:lineRule="auto"/>
                        <w:rPr>
                          <w:b/>
                          <w:color w:val="0070C0"/>
                          <w:sz w:val="24"/>
                        </w:rPr>
                      </w:pPr>
                    </w:p>
                    <w:p w14:paraId="45DB2782" w14:textId="77777777" w:rsidR="00B765FE" w:rsidRPr="00F71C0D" w:rsidRDefault="00B765FE" w:rsidP="00643D4F">
                      <w:pPr>
                        <w:spacing w:after="0" w:line="240" w:lineRule="auto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FDCAA88" w14:textId="1875C860" w:rsidR="005F6135" w:rsidRDefault="005F6135" w:rsidP="005F6135">
      <w:pPr>
        <w:tabs>
          <w:tab w:val="left" w:pos="13590"/>
        </w:tabs>
      </w:pPr>
      <w:r>
        <w:tab/>
      </w:r>
    </w:p>
    <w:p w14:paraId="1F86CF3E" w14:textId="5E04E4B7" w:rsidR="00643D4F" w:rsidRDefault="00B765FE">
      <w:r>
        <w:rPr>
          <w:noProof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 wp14:anchorId="7E26820E" wp14:editId="10C01439">
                <wp:simplePos x="0" y="0"/>
                <wp:positionH relativeFrom="column">
                  <wp:posOffset>6400800</wp:posOffset>
                </wp:positionH>
                <wp:positionV relativeFrom="paragraph">
                  <wp:posOffset>2889250</wp:posOffset>
                </wp:positionV>
                <wp:extent cx="4016375" cy="221615"/>
                <wp:effectExtent l="0" t="0" r="0" b="6985"/>
                <wp:wrapNone/>
                <wp:docPr id="44" name="44 Grup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16375" cy="221615"/>
                          <a:chOff x="0" y="0"/>
                          <a:chExt cx="3875405" cy="170180"/>
                        </a:xfrm>
                      </wpg:grpSpPr>
                      <wps:wsp>
                        <wps:cNvPr id="6" name="6 Rectángulo"/>
                        <wps:cNvSpPr/>
                        <wps:spPr>
                          <a:xfrm>
                            <a:off x="0" y="0"/>
                            <a:ext cx="2701925" cy="170180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7 Rectángulo"/>
                        <wps:cNvSpPr/>
                        <wps:spPr>
                          <a:xfrm>
                            <a:off x="2733675" y="0"/>
                            <a:ext cx="170180" cy="170180"/>
                          </a:xfrm>
                          <a:prstGeom prst="rect">
                            <a:avLst/>
                          </a:prstGeom>
                          <a:solidFill>
                            <a:srgbClr val="8064A2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8 Rectángulo"/>
                        <wps:cNvSpPr/>
                        <wps:spPr>
                          <a:xfrm>
                            <a:off x="2924175" y="0"/>
                            <a:ext cx="170180" cy="170180"/>
                          </a:xfrm>
                          <a:prstGeom prst="rect">
                            <a:avLst/>
                          </a:prstGeom>
                          <a:solidFill>
                            <a:srgbClr val="F1CD44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9 Rectángulo"/>
                        <wps:cNvSpPr/>
                        <wps:spPr>
                          <a:xfrm>
                            <a:off x="3124200" y="0"/>
                            <a:ext cx="170180" cy="170180"/>
                          </a:xfrm>
                          <a:prstGeom prst="rect">
                            <a:avLst/>
                          </a:prstGeom>
                          <a:solidFill>
                            <a:srgbClr val="DC241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10 Rectángulo"/>
                        <wps:cNvSpPr/>
                        <wps:spPr>
                          <a:xfrm>
                            <a:off x="3324225" y="0"/>
                            <a:ext cx="170180" cy="170180"/>
                          </a:xfrm>
                          <a:prstGeom prst="rect">
                            <a:avLst/>
                          </a:prstGeom>
                          <a:solidFill>
                            <a:srgbClr val="B9D3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11 Rectángulo"/>
                        <wps:cNvSpPr/>
                        <wps:spPr>
                          <a:xfrm>
                            <a:off x="3514725" y="0"/>
                            <a:ext cx="170180" cy="170180"/>
                          </a:xfrm>
                          <a:prstGeom prst="rect">
                            <a:avLst/>
                          </a:prstGeom>
                          <a:solidFill>
                            <a:srgbClr val="EC8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12 Rectángulo"/>
                        <wps:cNvSpPr/>
                        <wps:spPr>
                          <a:xfrm>
                            <a:off x="3705225" y="0"/>
                            <a:ext cx="170180" cy="170180"/>
                          </a:xfrm>
                          <a:prstGeom prst="rect">
                            <a:avLst/>
                          </a:prstGeom>
                          <a:solidFill>
                            <a:srgbClr val="4BACC6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44 Grupo" o:spid="_x0000_s1026" style="position:absolute;margin-left:7in;margin-top:227.5pt;width:316.25pt;height:17.45pt;z-index:251648512" coordsize="3875405,17018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">
                <v:rect id="6 Rectángulo" o:spid="_x0000_s1027" style="position:absolute;width:2701925;height:170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4pnCwwAA&#10;ANoAAAAPAAAAZHJzL2Rvd25yZXYueG1sRI9Ba8JAFITvBf/D8gRvdZMSQhpdJViqpbdaDx6f2Wc2&#10;mH0bstuY/vtuodDjMDPfMOvtZDsx0uBbxwrSZQKCuHa65UbB6fP1sQDhA7LGzjEp+CYP283sYY2l&#10;dnf+oPEYGhEh7EtUYELoSyl9bciiX7qeOHpXN1gMUQ6N1APeI9x28ilJcmmx5bhgsKedofp2/LIK&#10;Lhn7NHvfv2A1FYfD2bj08pwptZhP1QpEoCn8h//ab1pBDr9X4g2Qmx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t4pnCwwAAANoAAAAPAAAAAAAAAAAAAAAAAJcCAABkcnMvZG93&#10;bnJldi54bWxQSwUGAAAAAAQABAD1AAAAhwMAAAAA&#10;" fillcolor="#7f7f7f" stroked="f" strokeweight="2pt"/>
                <v:rect id="7 Rectángulo" o:spid="_x0000_s1028" style="position:absolute;left:2733675;width:170180;height:170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3z5SwAAA&#10;ANoAAAAPAAAAZHJzL2Rvd25yZXYueG1sRI/NagIxFIX3gu8QruBOk3ahMjWKFApFcKGt0OVlcjsZ&#10;OrlJJ1Hj2xtBcHk4Px9nuc6uE2fqY+tZw8tUgSCuvWm50fD99TFZgIgJ2WDnmTRcKcJ6NRwssTL+&#10;wns6H1IjygjHCjXYlEIlZawtOYxTH4iL9+t7h6nIvpGmx0sZd518VWomHbZcCBYDvVuq/w4nVyCq&#10;3f9s/oO9brfNbjc/5hBU1no8yps3EIlyeoYf7U+jYQ73K+UGyNUN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c3z5SwAAAANoAAAAPAAAAAAAAAAAAAAAAAJcCAABkcnMvZG93bnJl&#10;di54bWxQSwUGAAAAAAQABAD1AAAAhAMAAAAA&#10;" fillcolor="#8064a2" stroked="f" strokeweight="2pt"/>
                <v:rect id="8 Rectángulo" o:spid="_x0000_s1029" style="position:absolute;left:2924175;width:170180;height:170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F3scwQAA&#10;ANoAAAAPAAAAZHJzL2Rvd25yZXYueG1sRE/LasJAFN0L/YfhFrozE1vQEjOKWoSmuDEtdXvJ3Cap&#10;mTshM83j751FweXhvNPtaBrRU+dqywoWUQyCuLC65lLB1+dx/grCeWSNjWVSMJGD7eZhlmKi7cBn&#10;6nNfihDCLkEFlfdtIqUrKjLoItsSB+7HdgZ9gF0pdYdDCDeNfI7jpTRYc2iosKVDRcU1/zMK+n22&#10;W2WrN/9xeSmm7/rUHn9lptTT47hbg/A0+rv43/2uFYSt4Uq4AXJz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2hd7HMEAAADaAAAADwAAAAAAAAAAAAAAAACXAgAAZHJzL2Rvd25y&#10;ZXYueG1sUEsFBgAAAAAEAAQA9QAAAIUDAAAAAA==&#10;" fillcolor="#f1cd44" stroked="f" strokeweight="2pt"/>
                <v:rect id="9 Rectángulo" o:spid="_x0000_s1030" style="position:absolute;left:3124200;width:170180;height:170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pyASwgAA&#10;ANoAAAAPAAAAZHJzL2Rvd25yZXYueG1sRI/RisIwFETfF/Yfwl3wbU0VlLWaFhEEQX3Q+gGX5tqW&#10;Nje1ibW7X28EYR+HmTnDrNLBNKKnzlWWFUzGEQji3OqKCwWXbPv9A8J5ZI2NZVLwSw7S5PNjhbG2&#10;Dz5Rf/aFCBB2MSoovW9jKV1ekkE3ti1x8K62M+iD7AqpO3wEuGnkNIrm0mDFYaHEljYl5fX5bhTw&#10;4e9iIlPf69l+fZve/PHaZ0elRl/DegnC0+D/w+/2TitYwOtKuAEye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CnIBLCAAAA2gAAAA8AAAAAAAAAAAAAAAAAlwIAAGRycy9kb3du&#10;cmV2LnhtbFBLBQYAAAAABAAEAPUAAACGAwAAAAA=&#10;" fillcolor="#dc241f" stroked="f" strokeweight="2pt"/>
                <v:rect id="10 Rectángulo" o:spid="_x0000_s1031" style="position:absolute;left:3324225;width:170180;height:170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Af8JwwAA&#10;ANsAAAAPAAAAZHJzL2Rvd25yZXYueG1sRI9Bb8IwDIXvSPsPkSdxGyk7INYREJvEtOsKCO1mNaaN&#10;aJwqyWi3Xz8fkLjZes/vfV5tRt+pK8XkAhuYzwpQxHWwjhsDh/3uaQkqZWSLXWAy8EsJNuuHyQpL&#10;Gwb+omuVGyUhnEo00Obcl1qnuiWPaRZ6YtHOIXrMssZG24iDhPtOPxfFQnt0LA0t9vTeUn2pfryB&#10;7w89xnT2c388DS/D3646uTdnzPRx3L6CyjTmu/l2/WkFX+jlFxlAr/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jAf8JwwAAANsAAAAPAAAAAAAAAAAAAAAAAJcCAABkcnMvZG93&#10;bnJldi54bWxQSwUGAAAAAAQABAD1AAAAhwMAAAAA&#10;" fillcolor="#b9d300" stroked="f" strokeweight="2pt"/>
                <v:rect id="11 Rectángulo" o:spid="_x0000_s1032" style="position:absolute;left:3514725;width:170180;height:170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iaMbwgAA&#10;ANsAAAAPAAAAZHJzL2Rvd25yZXYueG1sRE9Na8JAEL0X+h+WKXgpdWMOUlLXYAqC4EFqhfY4Zsds&#10;THY2za6a/ntXELzN433OLB9sK87U+9qxgsk4AUFcOl1zpWD3vXx7B+EDssbWMSn4Jw/5/Plphpl2&#10;F/6i8zZUIoawz1CBCaHLpPSlIYt+7DriyB1cbzFE2FdS93iJ4baVaZJMpcWaY4PBjj4Nlc32ZBU0&#10;hd6k65PdmfR1+Vf8/NK+OJJSo5dh8QEi0BAe4rt7peP8Cdx+iQfI+R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mJoxvCAAAA2wAAAA8AAAAAAAAAAAAAAAAAlwIAAGRycy9kb3du&#10;cmV2LnhtbFBLBQYAAAAABAAEAPUAAACGAwAAAAA=&#10;" fillcolor="#ec8000" stroked="f" strokeweight="2pt"/>
                <v:rect id="12 Rectángulo" o:spid="_x0000_s1033" style="position:absolute;left:3705225;width:170180;height:170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Vlr3wwAA&#10;ANsAAAAPAAAAZHJzL2Rvd25yZXYueG1sRE9La8JAEL4X+h+WKfRWN3oIJbqK2hYKzSE+DnobsmOy&#10;mJ0N2TVJ/323IHibj+85i9VoG9FT541jBdNJAoK4dNpwpeB4+Hp7B+EDssbGMSn4JQ+r5fPTAjPt&#10;Bt5Rvw+ViCHsM1RQh9BmUvqyJot+4lriyF1cZzFE2FVSdzjEcNvIWZKk0qLh2FBjS9uayuv+ZhWY&#10;Ik1+8lt+Oh/TD+PacXP+LHZKvb6M6zmIQGN4iO/ubx3nz+D/l3iAXP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mVlr3wwAAANsAAAAPAAAAAAAAAAAAAAAAAJcCAABkcnMvZG93&#10;bnJldi54bWxQSwUGAAAAAAQABAD1AAAAhwMAAAAA&#10;" fillcolor="#4bacc6" stroked="f" strokeweight="2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24434E1" wp14:editId="7CC7287A">
                <wp:simplePos x="0" y="0"/>
                <wp:positionH relativeFrom="column">
                  <wp:posOffset>6443198</wp:posOffset>
                </wp:positionH>
                <wp:positionV relativeFrom="paragraph">
                  <wp:posOffset>1542415</wp:posOffset>
                </wp:positionV>
                <wp:extent cx="3913017" cy="1485900"/>
                <wp:effectExtent l="0" t="0" r="0" b="12700"/>
                <wp:wrapNone/>
                <wp:docPr id="5" name="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13017" cy="14859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58D47B5" w14:textId="6D412A5C" w:rsidR="00B765FE" w:rsidRDefault="00B765FE" w:rsidP="00BE301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b/>
                              </w:rPr>
                              <w:t>Lugar: FACULTAD DE EDUCACIÓN Y HUMANIDADES DE MELILLA (AULA DE MÚSICA)</w:t>
                            </w:r>
                          </w:p>
                          <w:p w14:paraId="4804DE25" w14:textId="77777777" w:rsidR="00B765FE" w:rsidRDefault="00B765FE" w:rsidP="000E4456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</w:p>
                          <w:p w14:paraId="7DCB00C9" w14:textId="2607804A" w:rsidR="00B765FE" w:rsidRDefault="00B765FE" w:rsidP="00BE3013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b/>
                              </w:rPr>
                              <w:t>Horario: De 9.30 a 13.30 h; De 16.30 a 21 horas</w:t>
                            </w:r>
                          </w:p>
                          <w:p w14:paraId="6FEA2CEE" w14:textId="77777777" w:rsidR="00B765FE" w:rsidRDefault="00B765FE" w:rsidP="000E4456">
                            <w:pPr>
                              <w:spacing w:after="0" w:line="240" w:lineRule="auto"/>
                            </w:pPr>
                          </w:p>
                          <w:p w14:paraId="05CAA7DE" w14:textId="77777777" w:rsidR="00B765FE" w:rsidRDefault="00B765FE" w:rsidP="00354D7E">
                            <w:pPr>
                              <w:spacing w:after="0" w:line="240" w:lineRule="auto"/>
                            </w:pPr>
                          </w:p>
                          <w:p w14:paraId="4A96976F" w14:textId="77777777" w:rsidR="00B765FE" w:rsidRPr="00931ACA" w:rsidRDefault="00B765FE" w:rsidP="00354D7E">
                            <w:pPr>
                              <w:spacing w:after="0" w:line="240" w:lineRule="auto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0E3C687A" w14:textId="77777777" w:rsidR="00B765FE" w:rsidRDefault="00B765FE" w:rsidP="00354D7E">
                            <w:pPr>
                              <w:spacing w:after="0" w:line="240" w:lineRule="auto"/>
                            </w:pPr>
                          </w:p>
                          <w:p w14:paraId="3E80BA0E" w14:textId="77777777" w:rsidR="00B765FE" w:rsidRPr="00F1040F" w:rsidRDefault="00B765FE" w:rsidP="00643D4F">
                            <w:pPr>
                              <w:spacing w:after="0" w:line="240" w:lineRule="auto"/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5 Cuadro de texto" o:spid="_x0000_s1045" type="#_x0000_t202" style="position:absolute;margin-left:507.35pt;margin-top:121.45pt;width:308.1pt;height:117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" fillcolor="#e0e0e0" stroked="f" strokeweight=".5pt">
                <v:path arrowok="t"/>
                <v:textbox>
                  <w:txbxContent>
                    <w:p w14:paraId="758D47B5" w14:textId="6D412A5C" w:rsidR="00B765FE" w:rsidRDefault="00B765FE" w:rsidP="00BE3013">
                      <w:pPr>
                        <w:spacing w:after="0" w:line="240" w:lineRule="auto"/>
                        <w:jc w:val="center"/>
                        <w:rPr>
                          <w:b/>
                          <w:sz w:val="4"/>
                          <w:szCs w:val="4"/>
                        </w:rPr>
                      </w:pPr>
                      <w:r>
                        <w:rPr>
                          <w:b/>
                        </w:rPr>
                        <w:t>Lugar: FACULTAD DE EDUCACIÓN Y HUMANIDADES DE MELILLA (AULA DE MÚSICA)</w:t>
                      </w:r>
                    </w:p>
                    <w:p w14:paraId="4804DE25" w14:textId="77777777" w:rsidR="00B765FE" w:rsidRDefault="00B765FE" w:rsidP="000E4456">
                      <w:pPr>
                        <w:spacing w:after="0" w:line="240" w:lineRule="auto"/>
                        <w:rPr>
                          <w:b/>
                        </w:rPr>
                      </w:pPr>
                    </w:p>
                    <w:p w14:paraId="7DCB00C9" w14:textId="2607804A" w:rsidR="00B765FE" w:rsidRDefault="00B765FE" w:rsidP="00BE3013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b/>
                        </w:rPr>
                        <w:t>Horario: De 9.30 a 13.30 h; De 16.30 a 21 horas</w:t>
                      </w:r>
                    </w:p>
                    <w:p w14:paraId="6FEA2CEE" w14:textId="77777777" w:rsidR="00B765FE" w:rsidRDefault="00B765FE" w:rsidP="000E4456">
                      <w:pPr>
                        <w:spacing w:after="0" w:line="240" w:lineRule="auto"/>
                      </w:pPr>
                    </w:p>
                    <w:p w14:paraId="05CAA7DE" w14:textId="77777777" w:rsidR="00B765FE" w:rsidRDefault="00B765FE" w:rsidP="00354D7E">
                      <w:pPr>
                        <w:spacing w:after="0" w:line="240" w:lineRule="auto"/>
                      </w:pPr>
                    </w:p>
                    <w:p w14:paraId="4A96976F" w14:textId="77777777" w:rsidR="00B765FE" w:rsidRPr="00931ACA" w:rsidRDefault="00B765FE" w:rsidP="00354D7E">
                      <w:pPr>
                        <w:spacing w:after="0" w:line="240" w:lineRule="auto"/>
                        <w:rPr>
                          <w:sz w:val="4"/>
                          <w:szCs w:val="4"/>
                        </w:rPr>
                      </w:pPr>
                    </w:p>
                    <w:p w14:paraId="0E3C687A" w14:textId="77777777" w:rsidR="00B765FE" w:rsidRDefault="00B765FE" w:rsidP="00354D7E">
                      <w:pPr>
                        <w:spacing w:after="0" w:line="240" w:lineRule="auto"/>
                      </w:pPr>
                    </w:p>
                    <w:p w14:paraId="3E80BA0E" w14:textId="77777777" w:rsidR="00B765FE" w:rsidRPr="00F1040F" w:rsidRDefault="00B765FE" w:rsidP="00643D4F">
                      <w:pPr>
                        <w:spacing w:after="0" w:line="240" w:lineRule="auto"/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="00E42CCD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D62DB89" wp14:editId="048D1A0C">
                <wp:simplePos x="0" y="0"/>
                <wp:positionH relativeFrom="column">
                  <wp:posOffset>7658100</wp:posOffset>
                </wp:positionH>
                <wp:positionV relativeFrom="paragraph">
                  <wp:posOffset>3169920</wp:posOffset>
                </wp:positionV>
                <wp:extent cx="1562100" cy="266065"/>
                <wp:effectExtent l="0" t="0" r="12700" b="0"/>
                <wp:wrapNone/>
                <wp:docPr id="13" name="1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62100" cy="2660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AEE1E43" w14:textId="77777777" w:rsidR="00B765FE" w:rsidRPr="007347EA" w:rsidRDefault="00B765FE" w:rsidP="00643D4F">
                            <w:pPr>
                              <w:jc w:val="center"/>
                              <w:rPr>
                                <w:color w:val="016FB0"/>
                                <w:spacing w:val="20"/>
                              </w:rPr>
                            </w:pPr>
                            <w:r w:rsidRPr="007347EA">
                              <w:rPr>
                                <w:color w:val="016FB0"/>
                                <w:spacing w:val="20"/>
                              </w:rPr>
                              <w:t>ORGANIZA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13 Cuadro de texto" o:spid="_x0000_s1046" type="#_x0000_t202" style="position:absolute;margin-left:603pt;margin-top:249.6pt;width:123pt;height:20.9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" fillcolor="window" stroked="f" strokeweight=".5pt">
                <v:path arrowok="t"/>
                <v:textbox inset="1mm,1mm,1mm,1mm">
                  <w:txbxContent>
                    <w:p w14:paraId="0AEE1E43" w14:textId="77777777" w:rsidR="00B765FE" w:rsidRPr="007347EA" w:rsidRDefault="00B765FE" w:rsidP="00643D4F">
                      <w:pPr>
                        <w:jc w:val="center"/>
                        <w:rPr>
                          <w:color w:val="016FB0"/>
                          <w:spacing w:val="20"/>
                        </w:rPr>
                      </w:pPr>
                      <w:r w:rsidRPr="007347EA">
                        <w:rPr>
                          <w:color w:val="016FB0"/>
                          <w:spacing w:val="20"/>
                        </w:rPr>
                        <w:t>ORGANIZA</w:t>
                      </w:r>
                    </w:p>
                  </w:txbxContent>
                </v:textbox>
              </v:shape>
            </w:pict>
          </mc:Fallback>
        </mc:AlternateContent>
      </w:r>
      <w:r w:rsidR="000E4456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342CFAD4" wp14:editId="3C9F60E5">
                <wp:simplePos x="0" y="0"/>
                <wp:positionH relativeFrom="column">
                  <wp:posOffset>6743700</wp:posOffset>
                </wp:positionH>
                <wp:positionV relativeFrom="paragraph">
                  <wp:posOffset>3398520</wp:posOffset>
                </wp:positionV>
                <wp:extent cx="3324225" cy="765175"/>
                <wp:effectExtent l="0" t="0" r="3175" b="0"/>
                <wp:wrapNone/>
                <wp:docPr id="15" name="1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4225" cy="765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810BE26" w14:textId="77777777" w:rsidR="00B765FE" w:rsidRPr="009973C9" w:rsidRDefault="00B765FE" w:rsidP="00A73E58">
                            <w:pPr>
                              <w:spacing w:after="0" w:line="240" w:lineRule="auto"/>
                              <w:jc w:val="center"/>
                            </w:pPr>
                            <w:r w:rsidRPr="009973C9">
                              <w:t>Facultad de Educación y Humanidades de Melilla</w:t>
                            </w:r>
                          </w:p>
                          <w:p w14:paraId="555B7911" w14:textId="77777777" w:rsidR="00B765FE" w:rsidRPr="009973C9" w:rsidRDefault="00B765FE" w:rsidP="00A73E58">
                            <w:pPr>
                              <w:spacing w:after="0" w:line="240" w:lineRule="auto"/>
                              <w:jc w:val="center"/>
                            </w:pPr>
                            <w:r w:rsidRPr="009973C9">
                              <w:t xml:space="preserve">Vicedecanato de Estudiantes, Extensión Universitaria y </w:t>
                            </w:r>
                            <w:r>
                              <w:t>Movilidad</w:t>
                            </w:r>
                          </w:p>
                          <w:p w14:paraId="31406309" w14:textId="77777777" w:rsidR="00B765FE" w:rsidRDefault="00B765FE" w:rsidP="00A73E58"/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15 Cuadro de texto" o:spid="_x0000_s1047" type="#_x0000_t202" style="position:absolute;margin-left:531pt;margin-top:267.6pt;width:261.75pt;height:60.2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" fillcolor="window" stroked="f" strokeweight=".5pt">
                <v:path arrowok="t"/>
                <v:textbox inset="1mm,1mm,1mm,1mm">
                  <w:txbxContent>
                    <w:p w14:paraId="1810BE26" w14:textId="77777777" w:rsidR="00B765FE" w:rsidRPr="009973C9" w:rsidRDefault="00B765FE" w:rsidP="00A73E58">
                      <w:pPr>
                        <w:spacing w:after="0" w:line="240" w:lineRule="auto"/>
                        <w:jc w:val="center"/>
                      </w:pPr>
                      <w:r w:rsidRPr="009973C9">
                        <w:t>Facultad de Educación y Humanidades de Melilla</w:t>
                      </w:r>
                    </w:p>
                    <w:p w14:paraId="555B7911" w14:textId="77777777" w:rsidR="00B765FE" w:rsidRPr="009973C9" w:rsidRDefault="00B765FE" w:rsidP="00A73E58">
                      <w:pPr>
                        <w:spacing w:after="0" w:line="240" w:lineRule="auto"/>
                        <w:jc w:val="center"/>
                      </w:pPr>
                      <w:r w:rsidRPr="009973C9">
                        <w:t xml:space="preserve">Vicedecanato de Estudiantes, Extensión Universitaria y </w:t>
                      </w:r>
                      <w:r>
                        <w:t>Movilidad</w:t>
                      </w:r>
                    </w:p>
                    <w:p w14:paraId="31406309" w14:textId="77777777" w:rsidR="00B765FE" w:rsidRDefault="00B765FE" w:rsidP="00A73E58"/>
                  </w:txbxContent>
                </v:textbox>
              </v:shape>
            </w:pict>
          </mc:Fallback>
        </mc:AlternateContent>
      </w:r>
      <w:r w:rsidR="000E4456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9550EC7" wp14:editId="6F05A3ED">
                <wp:simplePos x="0" y="0"/>
                <wp:positionH relativeFrom="column">
                  <wp:posOffset>114300</wp:posOffset>
                </wp:positionH>
                <wp:positionV relativeFrom="paragraph">
                  <wp:posOffset>1112520</wp:posOffset>
                </wp:positionV>
                <wp:extent cx="5030470" cy="457200"/>
                <wp:effectExtent l="0" t="0" r="0" b="0"/>
                <wp:wrapNone/>
                <wp:docPr id="28" name="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3047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7F83951" w14:textId="4D8E285C" w:rsidR="00B765FE" w:rsidRPr="00F1040F" w:rsidRDefault="00B765FE" w:rsidP="00643D4F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Alumnos, PDI y PAS de la Facultad de Educación y Humanidades de Melilla y cualquier otra persona interesada en la temática.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28 Cuadro de texto" o:spid="_x0000_s1048" type="#_x0000_t202" style="position:absolute;margin-left:9pt;margin-top:87.6pt;width:396.1pt;height:36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" filled="f" stroked="f" strokeweight=".5pt">
                <v:path arrowok="t"/>
                <v:textbox>
                  <w:txbxContent>
                    <w:p w14:paraId="17F83951" w14:textId="4D8E285C" w:rsidR="00B765FE" w:rsidRPr="00F1040F" w:rsidRDefault="00B765FE" w:rsidP="00643D4F">
                      <w:pPr>
                        <w:spacing w:after="0" w:line="240" w:lineRule="auto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Alumnos, PDI y PAS de la Facultad de Educación y Humanidades de Melilla y cualquier otra persona interesada en la temática.</w:t>
                      </w:r>
                    </w:p>
                  </w:txbxContent>
                </v:textbox>
              </v:shape>
            </w:pict>
          </mc:Fallback>
        </mc:AlternateContent>
      </w:r>
      <w:r w:rsidR="000E4456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F77CCB1" wp14:editId="13E34076">
                <wp:simplePos x="0" y="0"/>
                <wp:positionH relativeFrom="column">
                  <wp:posOffset>0</wp:posOffset>
                </wp:positionH>
                <wp:positionV relativeFrom="paragraph">
                  <wp:posOffset>769620</wp:posOffset>
                </wp:positionV>
                <wp:extent cx="5158740" cy="266065"/>
                <wp:effectExtent l="0" t="0" r="0" b="0"/>
                <wp:wrapNone/>
                <wp:docPr id="24" name="24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58740" cy="26606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5E9E"/>
                            </a:gs>
                            <a:gs pos="50000">
                              <a:srgbClr val="1F497D">
                                <a:lumMod val="60000"/>
                                <a:lumOff val="40000"/>
                              </a:srgbClr>
                            </a:gs>
                            <a:gs pos="100000">
                              <a:srgbClr val="005E9E"/>
                            </a:gs>
                          </a:gsLst>
                          <a:lin ang="5400000" scaled="0"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2373D72" w14:textId="77777777" w:rsidR="00B765FE" w:rsidRPr="000E4456" w:rsidRDefault="00B765FE" w:rsidP="00643D4F">
                            <w:pPr>
                              <w:ind w:left="284"/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0E4456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DESTINATARIOS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24 Rectángulo" o:spid="_x0000_s1049" style="position:absolute;margin-left:0;margin-top:60.6pt;width:406.2pt;height:20.9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" fillcolor="#005e9e" stroked="f" strokeweight="2pt">
                <v:fill color2="#558ed5" focus="50%" type="gradient">
                  <o:fill v:ext="view" type="gradientUnscaled"/>
                </v:fill>
                <v:path arrowok="t"/>
                <v:textbox inset="0,0,0,0">
                  <w:txbxContent>
                    <w:p w14:paraId="42373D72" w14:textId="77777777" w:rsidR="00B765FE" w:rsidRPr="000E4456" w:rsidRDefault="00B765FE" w:rsidP="00643D4F">
                      <w:pPr>
                        <w:ind w:left="284"/>
                        <w:rPr>
                          <w:b/>
                          <w:color w:val="FFFFFF" w:themeColor="background1"/>
                          <w:sz w:val="32"/>
                        </w:rPr>
                      </w:pPr>
                      <w:r w:rsidRPr="000E4456">
                        <w:rPr>
                          <w:b/>
                          <w:color w:val="FFFFFF" w:themeColor="background1"/>
                          <w:sz w:val="32"/>
                        </w:rPr>
                        <w:t>DESTINATARIOS</w:t>
                      </w:r>
                    </w:p>
                  </w:txbxContent>
                </v:textbox>
              </v:rect>
            </w:pict>
          </mc:Fallback>
        </mc:AlternateContent>
      </w:r>
      <w:r w:rsidR="00643D4F" w:rsidRPr="005F6135">
        <w:br w:type="page"/>
      </w:r>
    </w:p>
    <w:p w14:paraId="11C93AF8" w14:textId="61E54ACA" w:rsidR="00643D4F" w:rsidRDefault="00456C3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DC25658" wp14:editId="3C83E80D">
                <wp:simplePos x="0" y="0"/>
                <wp:positionH relativeFrom="column">
                  <wp:posOffset>63500</wp:posOffset>
                </wp:positionH>
                <wp:positionV relativeFrom="paragraph">
                  <wp:posOffset>558800</wp:posOffset>
                </wp:positionV>
                <wp:extent cx="4836795" cy="6685915"/>
                <wp:effectExtent l="0" t="0" r="0" b="0"/>
                <wp:wrapNone/>
                <wp:docPr id="41" name="4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36795" cy="668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7DCA046" w14:textId="77777777" w:rsidR="00B765FE" w:rsidRDefault="00B765FE" w:rsidP="0020144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35BF8A49" w14:textId="02F0DF8C" w:rsidR="00B765FE" w:rsidRPr="00456C3C" w:rsidRDefault="00B765FE" w:rsidP="00F505A4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456C3C">
                              <w:rPr>
                                <w:sz w:val="24"/>
                                <w:szCs w:val="24"/>
                              </w:rPr>
                              <w:t xml:space="preserve">Debido a la demanda de conocimientos y aprendizaje de técnicas relacionadas con la materia del yoga y teniendo como referente los beneficios que tales técnicas puedan aportar en la formación de docentes y discentes, se considera idónea la oportunidad de poder desarrollar un curso en el que se ofrezcan pautas que aproximen a los destinatarios de la actividad a un conocimiento de las diferentes aportaciones que el yoga proporciona como vía de crecimiento y transformación en el contexto de enseñanza-aprendizaje. </w:t>
                            </w:r>
                          </w:p>
                          <w:p w14:paraId="1028DA4E" w14:textId="5E7DFC02" w:rsidR="00B765FE" w:rsidRPr="00456C3C" w:rsidRDefault="00B765FE" w:rsidP="00F505A4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Se insistir</w:t>
                            </w:r>
                            <w:r w:rsidRPr="00456C3C">
                              <w:rPr>
                                <w:sz w:val="24"/>
                                <w:szCs w:val="24"/>
                              </w:rPr>
                              <w:t xml:space="preserve">á fundamentalmente en técnicas respiratorias acompañadas de un esquema general de </w:t>
                            </w:r>
                            <w:proofErr w:type="spellStart"/>
                            <w:r w:rsidRPr="00456C3C">
                              <w:rPr>
                                <w:sz w:val="24"/>
                                <w:szCs w:val="24"/>
                              </w:rPr>
                              <w:t>preposturas</w:t>
                            </w:r>
                            <w:proofErr w:type="spellEnd"/>
                            <w:r w:rsidRPr="00456C3C">
                              <w:rPr>
                                <w:sz w:val="24"/>
                                <w:szCs w:val="24"/>
                              </w:rPr>
                              <w:t xml:space="preserve"> y posturas de yoga, además del estudio y desarrollo en el proceso de diversas técnicas de relajación.</w:t>
                            </w:r>
                          </w:p>
                          <w:p w14:paraId="42F384E8" w14:textId="77777777" w:rsidR="00B765FE" w:rsidRDefault="00B765FE" w:rsidP="0020144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2B6A04FA" w14:textId="77777777" w:rsidR="00B765FE" w:rsidRDefault="00B765FE" w:rsidP="0020144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1F6C9AD7" w14:textId="77777777" w:rsidR="00B765FE" w:rsidRDefault="00B765FE" w:rsidP="0020144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4F81BD" w:themeColor="accent1"/>
                                <w:sz w:val="24"/>
                                <w:szCs w:val="24"/>
                              </w:rPr>
                            </w:pPr>
                            <w:r w:rsidRPr="00775E40">
                              <w:rPr>
                                <w:rFonts w:ascii="Arial" w:hAnsi="Arial" w:cs="Arial"/>
                                <w:b/>
                                <w:bCs/>
                                <w:color w:val="4F81BD" w:themeColor="accent1"/>
                                <w:sz w:val="24"/>
                                <w:szCs w:val="24"/>
                              </w:rPr>
                              <w:t>OBJETIVOS DEL CURSO:</w:t>
                            </w:r>
                          </w:p>
                          <w:p w14:paraId="13083395" w14:textId="77777777" w:rsidR="00B765FE" w:rsidRDefault="00B765FE" w:rsidP="0020144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4F81BD" w:themeColor="accent1"/>
                                <w:sz w:val="24"/>
                                <w:szCs w:val="24"/>
                              </w:rPr>
                            </w:pPr>
                          </w:p>
                          <w:p w14:paraId="07144B4B" w14:textId="12279191" w:rsidR="00B765FE" w:rsidRPr="00456C3C" w:rsidRDefault="00B765FE" w:rsidP="0020144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Theme="minorHAnsi" w:hAnsiTheme="minorHAnsi" w:cs="Arial"/>
                                <w:bCs/>
                                <w:sz w:val="24"/>
                                <w:szCs w:val="24"/>
                              </w:rPr>
                            </w:pPr>
                            <w:r w:rsidRPr="00456C3C">
                              <w:rPr>
                                <w:rFonts w:asciiTheme="minorHAnsi" w:hAnsiTheme="minorHAnsi" w:cs="Arial"/>
                                <w:bCs/>
                                <w:sz w:val="24"/>
                                <w:szCs w:val="24"/>
                              </w:rPr>
                              <w:t>Entre los principales objetivos del curso, sobresalen los citados a continuación:</w:t>
                            </w:r>
                          </w:p>
                          <w:p w14:paraId="6AA7C957" w14:textId="77777777" w:rsidR="00B765FE" w:rsidRPr="00456C3C" w:rsidRDefault="00B765FE" w:rsidP="0020144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Theme="minorHAnsi" w:hAnsiTheme="minorHAnsi" w:cs="Arial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64899D6" w14:textId="095FF15B" w:rsidR="00B765FE" w:rsidRPr="00456C3C" w:rsidRDefault="00B765FE" w:rsidP="00456C3C">
                            <w:pPr>
                              <w:pStyle w:val="Prrafodelista"/>
                              <w:numPr>
                                <w:ilvl w:val="0"/>
                                <w:numId w:val="13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Theme="minorHAnsi" w:hAnsiTheme="minorHAnsi" w:cs="Arial"/>
                                <w:bCs/>
                                <w:sz w:val="24"/>
                                <w:szCs w:val="24"/>
                              </w:rPr>
                            </w:pPr>
                            <w:r w:rsidRPr="00456C3C">
                              <w:rPr>
                                <w:rFonts w:asciiTheme="minorHAnsi" w:hAnsiTheme="minorHAnsi" w:cs="Arial"/>
                                <w:bCs/>
                                <w:sz w:val="24"/>
                                <w:szCs w:val="24"/>
                              </w:rPr>
                              <w:t>Introducir el conocimiento de las principales características del yoga: sus aportaciones y beneficios.</w:t>
                            </w:r>
                          </w:p>
                          <w:p w14:paraId="6769268C" w14:textId="77777777" w:rsidR="00B765FE" w:rsidRPr="00456C3C" w:rsidRDefault="00B765FE" w:rsidP="00456C3C">
                            <w:pPr>
                              <w:pStyle w:val="NormalWeb"/>
                              <w:numPr>
                                <w:ilvl w:val="0"/>
                                <w:numId w:val="13"/>
                              </w:numPr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 w:rsidRPr="00456C3C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Educarnos para educar: desbloqueo, pensamiento positivo y </w:t>
                            </w:r>
                            <w:proofErr w:type="spellStart"/>
                            <w:r w:rsidRPr="00456C3C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armonía</w:t>
                            </w:r>
                            <w:proofErr w:type="spellEnd"/>
                            <w:r w:rsidRPr="00456C3C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0A9B15C6" w14:textId="77777777" w:rsidR="00B765FE" w:rsidRPr="00456C3C" w:rsidRDefault="00B765FE" w:rsidP="00456C3C">
                            <w:pPr>
                              <w:pStyle w:val="NormalWeb"/>
                              <w:numPr>
                                <w:ilvl w:val="0"/>
                                <w:numId w:val="13"/>
                              </w:numPr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 w:rsidRPr="00456C3C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Conseguir una </w:t>
                            </w:r>
                            <w:proofErr w:type="spellStart"/>
                            <w:r w:rsidRPr="00456C3C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evolución</w:t>
                            </w:r>
                            <w:proofErr w:type="spellEnd"/>
                            <w:r w:rsidRPr="00456C3C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conjunta en el aula. </w:t>
                            </w:r>
                          </w:p>
                          <w:p w14:paraId="28CB7B99" w14:textId="7A9EF756" w:rsidR="00B765FE" w:rsidRPr="00456C3C" w:rsidRDefault="00B765FE" w:rsidP="00456C3C">
                            <w:pPr>
                              <w:pStyle w:val="NormalWeb"/>
                              <w:numPr>
                                <w:ilvl w:val="0"/>
                                <w:numId w:val="13"/>
                              </w:numPr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 w:rsidRPr="00456C3C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Mejorar la autoconfianza y eliminar actitudes depresivas.</w:t>
                            </w:r>
                          </w:p>
                          <w:p w14:paraId="27FE1106" w14:textId="1EE5B4E7" w:rsidR="00B765FE" w:rsidRPr="00456C3C" w:rsidRDefault="00B765FE" w:rsidP="00456C3C">
                            <w:pPr>
                              <w:pStyle w:val="NormalWeb"/>
                              <w:numPr>
                                <w:ilvl w:val="0"/>
                                <w:numId w:val="13"/>
                              </w:numPr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 w:rsidRPr="00456C3C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Aprender a rectificar ciertas posturas corporales.</w:t>
                            </w:r>
                          </w:p>
                          <w:p w14:paraId="21515FCB" w14:textId="66E9FA70" w:rsidR="00B765FE" w:rsidRPr="00456C3C" w:rsidRDefault="00B765FE" w:rsidP="00456C3C">
                            <w:pPr>
                              <w:pStyle w:val="NormalWeb"/>
                              <w:numPr>
                                <w:ilvl w:val="0"/>
                                <w:numId w:val="13"/>
                              </w:numPr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 w:rsidRPr="00456C3C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Adquirir el dominio de la </w:t>
                            </w:r>
                            <w:proofErr w:type="spellStart"/>
                            <w:r w:rsidRPr="00456C3C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respiración</w:t>
                            </w:r>
                            <w:proofErr w:type="spellEnd"/>
                            <w:r w:rsidRPr="00456C3C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y la </w:t>
                            </w:r>
                            <w:proofErr w:type="spellStart"/>
                            <w:r w:rsidRPr="00456C3C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combinación</w:t>
                            </w:r>
                            <w:proofErr w:type="spellEnd"/>
                            <w:r w:rsidRPr="00456C3C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 w:rsidRPr="00456C3C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acción</w:t>
                            </w:r>
                            <w:proofErr w:type="spellEnd"/>
                            <w:r w:rsidRPr="00456C3C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y </w:t>
                            </w:r>
                            <w:proofErr w:type="spellStart"/>
                            <w:r w:rsidRPr="00456C3C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relajación</w:t>
                            </w:r>
                            <w:proofErr w:type="spellEnd"/>
                            <w:r w:rsidRPr="00456C3C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49D4C5F6" w14:textId="39397CEB" w:rsidR="00B765FE" w:rsidRPr="00456C3C" w:rsidRDefault="00B765FE" w:rsidP="00456C3C">
                            <w:pPr>
                              <w:pStyle w:val="NormalWeb"/>
                              <w:numPr>
                                <w:ilvl w:val="0"/>
                                <w:numId w:val="13"/>
                              </w:numPr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 w:rsidRPr="00456C3C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Manejar el silencio y la calma como punto de partida de toda </w:t>
                            </w:r>
                            <w:proofErr w:type="spellStart"/>
                            <w:r w:rsidRPr="00456C3C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creación</w:t>
                            </w:r>
                            <w:proofErr w:type="spellEnd"/>
                            <w:r w:rsidRPr="00456C3C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02BB58B2" w14:textId="6D7A223A" w:rsidR="00B765FE" w:rsidRPr="00456C3C" w:rsidRDefault="00B765FE" w:rsidP="00456C3C">
                            <w:pPr>
                              <w:pStyle w:val="NormalWeb"/>
                              <w:numPr>
                                <w:ilvl w:val="0"/>
                                <w:numId w:val="13"/>
                              </w:numPr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 w:rsidRPr="00456C3C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Descubrir el dominio de uno mismo y crecer interiormente. </w:t>
                            </w:r>
                          </w:p>
                          <w:p w14:paraId="41E40392" w14:textId="77777777" w:rsidR="00B765FE" w:rsidRDefault="00B765FE" w:rsidP="0020144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4F81BD" w:themeColor="accent1"/>
                                <w:sz w:val="24"/>
                                <w:szCs w:val="24"/>
                              </w:rPr>
                            </w:pPr>
                          </w:p>
                          <w:p w14:paraId="6D3734C1" w14:textId="77777777" w:rsidR="00B765FE" w:rsidRDefault="00B765FE" w:rsidP="0020144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4F81BD" w:themeColor="accent1"/>
                                <w:sz w:val="24"/>
                                <w:szCs w:val="24"/>
                              </w:rPr>
                            </w:pPr>
                          </w:p>
                          <w:p w14:paraId="61546A90" w14:textId="77777777" w:rsidR="00B765FE" w:rsidRDefault="00B765FE" w:rsidP="0020144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4F81BD" w:themeColor="accent1"/>
                                <w:sz w:val="24"/>
                                <w:szCs w:val="24"/>
                              </w:rPr>
                            </w:pPr>
                          </w:p>
                          <w:p w14:paraId="247CEB38" w14:textId="77777777" w:rsidR="00B765FE" w:rsidRPr="00872A7F" w:rsidRDefault="00B765FE" w:rsidP="0020144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 w14:paraId="67589743" w14:textId="77777777" w:rsidR="00B765FE" w:rsidRPr="00E01BD7" w:rsidRDefault="00B765FE" w:rsidP="00775E40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41 Cuadro de texto" o:spid="_x0000_s1050" type="#_x0000_t202" style="position:absolute;margin-left:5pt;margin-top:44pt;width:380.85pt;height:526.4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" filled="f" stroked="f" strokeweight=".5pt">
                <v:path arrowok="t"/>
                <v:textbox>
                  <w:txbxContent>
                    <w:p w14:paraId="07DCA046" w14:textId="77777777" w:rsidR="00B765FE" w:rsidRDefault="00B765FE" w:rsidP="0020144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bCs/>
                          <w:color w:val="000000"/>
                          <w:sz w:val="24"/>
                          <w:szCs w:val="24"/>
                        </w:rPr>
                      </w:pPr>
                    </w:p>
                    <w:p w14:paraId="35BF8A49" w14:textId="02F0DF8C" w:rsidR="00B765FE" w:rsidRPr="00456C3C" w:rsidRDefault="00B765FE" w:rsidP="00F505A4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456C3C">
                        <w:rPr>
                          <w:sz w:val="24"/>
                          <w:szCs w:val="24"/>
                        </w:rPr>
                        <w:t xml:space="preserve">Debido a la demanda de conocimientos y aprendizaje de técnicas relacionadas con la materia del yoga y teniendo como referente los beneficios que tales técnicas puedan aportar en la formación de docentes y discentes, se considera idónea la oportunidad de poder desarrollar un curso en el que se ofrezcan pautas que aproximen a los destinatarios de la actividad a un conocimiento de las diferentes aportaciones que el yoga proporciona como vía de crecimiento y transformación en el contexto de enseñanza-aprendizaje. </w:t>
                      </w:r>
                    </w:p>
                    <w:p w14:paraId="1028DA4E" w14:textId="5E7DFC02" w:rsidR="00B765FE" w:rsidRPr="00456C3C" w:rsidRDefault="00B765FE" w:rsidP="00F505A4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Se insistir</w:t>
                      </w:r>
                      <w:r w:rsidRPr="00456C3C">
                        <w:rPr>
                          <w:sz w:val="24"/>
                          <w:szCs w:val="24"/>
                        </w:rPr>
                        <w:t>á fundamentalmente en técnicas respiratorias acompañadas de un esquema general de preposturas y posturas de yoga, además del estudio y desarrollo en el proceso de diversas técnicas de relajación.</w:t>
                      </w:r>
                    </w:p>
                    <w:p w14:paraId="42F384E8" w14:textId="77777777" w:rsidR="00B765FE" w:rsidRDefault="00B765FE" w:rsidP="0020144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bCs/>
                          <w:color w:val="000000"/>
                          <w:sz w:val="24"/>
                          <w:szCs w:val="24"/>
                        </w:rPr>
                      </w:pPr>
                    </w:p>
                    <w:p w14:paraId="2B6A04FA" w14:textId="77777777" w:rsidR="00B765FE" w:rsidRDefault="00B765FE" w:rsidP="0020144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bCs/>
                          <w:color w:val="000000"/>
                          <w:sz w:val="24"/>
                          <w:szCs w:val="24"/>
                        </w:rPr>
                      </w:pPr>
                    </w:p>
                    <w:p w14:paraId="1F6C9AD7" w14:textId="77777777" w:rsidR="00B765FE" w:rsidRDefault="00B765FE" w:rsidP="0020144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color w:val="4F81BD" w:themeColor="accent1"/>
                          <w:sz w:val="24"/>
                          <w:szCs w:val="24"/>
                        </w:rPr>
                      </w:pPr>
                      <w:r w:rsidRPr="00775E40">
                        <w:rPr>
                          <w:rFonts w:ascii="Arial" w:hAnsi="Arial" w:cs="Arial"/>
                          <w:b/>
                          <w:bCs/>
                          <w:color w:val="4F81BD" w:themeColor="accent1"/>
                          <w:sz w:val="24"/>
                          <w:szCs w:val="24"/>
                        </w:rPr>
                        <w:t>OBJETIVOS DEL CURSO:</w:t>
                      </w:r>
                    </w:p>
                    <w:p w14:paraId="13083395" w14:textId="77777777" w:rsidR="00B765FE" w:rsidRDefault="00B765FE" w:rsidP="0020144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color w:val="4F81BD" w:themeColor="accent1"/>
                          <w:sz w:val="24"/>
                          <w:szCs w:val="24"/>
                        </w:rPr>
                      </w:pPr>
                    </w:p>
                    <w:p w14:paraId="07144B4B" w14:textId="12279191" w:rsidR="00B765FE" w:rsidRPr="00456C3C" w:rsidRDefault="00B765FE" w:rsidP="0020144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Theme="minorHAnsi" w:hAnsiTheme="minorHAnsi" w:cs="Arial"/>
                          <w:bCs/>
                          <w:sz w:val="24"/>
                          <w:szCs w:val="24"/>
                        </w:rPr>
                      </w:pPr>
                      <w:r w:rsidRPr="00456C3C">
                        <w:rPr>
                          <w:rFonts w:asciiTheme="minorHAnsi" w:hAnsiTheme="minorHAnsi" w:cs="Arial"/>
                          <w:bCs/>
                          <w:sz w:val="24"/>
                          <w:szCs w:val="24"/>
                        </w:rPr>
                        <w:t>Entre los principales objetivos del curso, sobresalen los citados a continuación:</w:t>
                      </w:r>
                    </w:p>
                    <w:p w14:paraId="6AA7C957" w14:textId="77777777" w:rsidR="00B765FE" w:rsidRPr="00456C3C" w:rsidRDefault="00B765FE" w:rsidP="0020144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Theme="minorHAnsi" w:hAnsiTheme="minorHAnsi" w:cs="Arial"/>
                          <w:bCs/>
                          <w:sz w:val="24"/>
                          <w:szCs w:val="24"/>
                        </w:rPr>
                      </w:pPr>
                    </w:p>
                    <w:p w14:paraId="364899D6" w14:textId="095FF15B" w:rsidR="00B765FE" w:rsidRPr="00456C3C" w:rsidRDefault="00B765FE" w:rsidP="00456C3C">
                      <w:pPr>
                        <w:pStyle w:val="Prrafodelista"/>
                        <w:numPr>
                          <w:ilvl w:val="0"/>
                          <w:numId w:val="13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Theme="minorHAnsi" w:hAnsiTheme="minorHAnsi" w:cs="Arial"/>
                          <w:bCs/>
                          <w:sz w:val="24"/>
                          <w:szCs w:val="24"/>
                        </w:rPr>
                      </w:pPr>
                      <w:r w:rsidRPr="00456C3C">
                        <w:rPr>
                          <w:rFonts w:asciiTheme="minorHAnsi" w:hAnsiTheme="minorHAnsi" w:cs="Arial"/>
                          <w:bCs/>
                          <w:sz w:val="24"/>
                          <w:szCs w:val="24"/>
                        </w:rPr>
                        <w:t>Introducir el conocimiento de las principales características del yoga: sus aportaciones y beneficios.</w:t>
                      </w:r>
                    </w:p>
                    <w:p w14:paraId="6769268C" w14:textId="77777777" w:rsidR="00B765FE" w:rsidRPr="00456C3C" w:rsidRDefault="00B765FE" w:rsidP="00456C3C">
                      <w:pPr>
                        <w:pStyle w:val="NormalWeb"/>
                        <w:numPr>
                          <w:ilvl w:val="0"/>
                          <w:numId w:val="13"/>
                        </w:numPr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 w:rsidRPr="00456C3C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Educarnos para educar: desbloqueo, pensamiento positivo y armonía. </w:t>
                      </w:r>
                    </w:p>
                    <w:p w14:paraId="0A9B15C6" w14:textId="77777777" w:rsidR="00B765FE" w:rsidRPr="00456C3C" w:rsidRDefault="00B765FE" w:rsidP="00456C3C">
                      <w:pPr>
                        <w:pStyle w:val="NormalWeb"/>
                        <w:numPr>
                          <w:ilvl w:val="0"/>
                          <w:numId w:val="13"/>
                        </w:numPr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 w:rsidRPr="00456C3C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Conseguir una evolución conjunta en el aula. </w:t>
                      </w:r>
                    </w:p>
                    <w:p w14:paraId="28CB7B99" w14:textId="7A9EF756" w:rsidR="00B765FE" w:rsidRPr="00456C3C" w:rsidRDefault="00B765FE" w:rsidP="00456C3C">
                      <w:pPr>
                        <w:pStyle w:val="NormalWeb"/>
                        <w:numPr>
                          <w:ilvl w:val="0"/>
                          <w:numId w:val="13"/>
                        </w:numPr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 w:rsidRPr="00456C3C">
                        <w:rPr>
                          <w:rFonts w:asciiTheme="minorHAnsi" w:hAnsiTheme="minorHAnsi"/>
                          <w:sz w:val="24"/>
                          <w:szCs w:val="24"/>
                        </w:rPr>
                        <w:t>Mejorar la autoconfianza y eliminar actitudes depresivas.</w:t>
                      </w:r>
                    </w:p>
                    <w:p w14:paraId="27FE1106" w14:textId="1EE5B4E7" w:rsidR="00B765FE" w:rsidRPr="00456C3C" w:rsidRDefault="00B765FE" w:rsidP="00456C3C">
                      <w:pPr>
                        <w:pStyle w:val="NormalWeb"/>
                        <w:numPr>
                          <w:ilvl w:val="0"/>
                          <w:numId w:val="13"/>
                        </w:numPr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 w:rsidRPr="00456C3C">
                        <w:rPr>
                          <w:rFonts w:asciiTheme="minorHAnsi" w:hAnsiTheme="minorHAnsi"/>
                          <w:sz w:val="24"/>
                          <w:szCs w:val="24"/>
                        </w:rPr>
                        <w:t>Aprender a rectificar ciertas posturas corporales.</w:t>
                      </w:r>
                    </w:p>
                    <w:p w14:paraId="21515FCB" w14:textId="66E9FA70" w:rsidR="00B765FE" w:rsidRPr="00456C3C" w:rsidRDefault="00B765FE" w:rsidP="00456C3C">
                      <w:pPr>
                        <w:pStyle w:val="NormalWeb"/>
                        <w:numPr>
                          <w:ilvl w:val="0"/>
                          <w:numId w:val="13"/>
                        </w:numPr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 w:rsidRPr="00456C3C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Adquirir el dominio de la respiración y la combinación de acción y relajación. </w:t>
                      </w:r>
                    </w:p>
                    <w:p w14:paraId="49D4C5F6" w14:textId="39397CEB" w:rsidR="00B765FE" w:rsidRPr="00456C3C" w:rsidRDefault="00B765FE" w:rsidP="00456C3C">
                      <w:pPr>
                        <w:pStyle w:val="NormalWeb"/>
                        <w:numPr>
                          <w:ilvl w:val="0"/>
                          <w:numId w:val="13"/>
                        </w:numPr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 w:rsidRPr="00456C3C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Manejar el silencio y la calma como punto de partida de toda creación. </w:t>
                      </w:r>
                    </w:p>
                    <w:p w14:paraId="02BB58B2" w14:textId="6D7A223A" w:rsidR="00B765FE" w:rsidRPr="00456C3C" w:rsidRDefault="00B765FE" w:rsidP="00456C3C">
                      <w:pPr>
                        <w:pStyle w:val="NormalWeb"/>
                        <w:numPr>
                          <w:ilvl w:val="0"/>
                          <w:numId w:val="13"/>
                        </w:numPr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 w:rsidRPr="00456C3C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Descubrir el dominio de uno mismo y crecer interiormente. </w:t>
                      </w:r>
                    </w:p>
                    <w:p w14:paraId="41E40392" w14:textId="77777777" w:rsidR="00B765FE" w:rsidRDefault="00B765FE" w:rsidP="0020144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color w:val="4F81BD" w:themeColor="accent1"/>
                          <w:sz w:val="24"/>
                          <w:szCs w:val="24"/>
                        </w:rPr>
                      </w:pPr>
                    </w:p>
                    <w:p w14:paraId="6D3734C1" w14:textId="77777777" w:rsidR="00B765FE" w:rsidRDefault="00B765FE" w:rsidP="0020144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color w:val="4F81BD" w:themeColor="accent1"/>
                          <w:sz w:val="24"/>
                          <w:szCs w:val="24"/>
                        </w:rPr>
                      </w:pPr>
                    </w:p>
                    <w:p w14:paraId="61546A90" w14:textId="77777777" w:rsidR="00B765FE" w:rsidRDefault="00B765FE" w:rsidP="0020144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color w:val="4F81BD" w:themeColor="accent1"/>
                          <w:sz w:val="24"/>
                          <w:szCs w:val="24"/>
                        </w:rPr>
                      </w:pPr>
                    </w:p>
                    <w:p w14:paraId="247CEB38" w14:textId="77777777" w:rsidR="00B765FE" w:rsidRPr="00872A7F" w:rsidRDefault="00B765FE" w:rsidP="0020144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color w:val="000000"/>
                          <w:sz w:val="10"/>
                          <w:szCs w:val="10"/>
                        </w:rPr>
                      </w:pPr>
                    </w:p>
                    <w:p w14:paraId="67589743" w14:textId="77777777" w:rsidR="00B765FE" w:rsidRPr="00E01BD7" w:rsidRDefault="00B765FE" w:rsidP="00775E40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both"/>
                        <w:rPr>
                          <w:rFonts w:ascii="Arial" w:hAnsi="Arial" w:cs="Arial"/>
                          <w:bCs/>
                          <w:color w:val="00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4456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34D23C1" wp14:editId="34730B43">
                <wp:simplePos x="0" y="0"/>
                <wp:positionH relativeFrom="column">
                  <wp:posOffset>5257800</wp:posOffset>
                </wp:positionH>
                <wp:positionV relativeFrom="paragraph">
                  <wp:posOffset>5600700</wp:posOffset>
                </wp:positionV>
                <wp:extent cx="4899025" cy="1600200"/>
                <wp:effectExtent l="0" t="0" r="0" b="0"/>
                <wp:wrapNone/>
                <wp:docPr id="42" name="4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9025" cy="160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D9F9C7F" w14:textId="3D751301" w:rsidR="00B765FE" w:rsidRPr="000E4456" w:rsidRDefault="00B765FE" w:rsidP="007347EA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Dña. Teófila Vicente de Haro</w:t>
                            </w:r>
                          </w:p>
                          <w:p w14:paraId="6F439F22" w14:textId="5B014196" w:rsidR="00B765FE" w:rsidRPr="000E4456" w:rsidRDefault="00B765FE" w:rsidP="007347EA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Especialista en yoga y profesora de la Universidad de Almería.</w:t>
                            </w:r>
                          </w:p>
                          <w:p w14:paraId="103CC3E1" w14:textId="77777777" w:rsidR="00B765FE" w:rsidRPr="000E4456" w:rsidRDefault="00B765FE" w:rsidP="007347EA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6335134" w14:textId="77777777" w:rsidR="00B765FE" w:rsidRPr="000E4456" w:rsidRDefault="00B765FE" w:rsidP="007347EA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E4456">
                              <w:rPr>
                                <w:b/>
                                <w:sz w:val="24"/>
                                <w:szCs w:val="24"/>
                              </w:rPr>
                              <w:t>Dña. María López-Vallejo</w:t>
                            </w:r>
                          </w:p>
                          <w:p w14:paraId="79BEEFC9" w14:textId="77777777" w:rsidR="00B765FE" w:rsidRPr="000E4456" w:rsidRDefault="00B765FE" w:rsidP="000E4456">
                            <w:pPr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0E4456">
                              <w:rPr>
                                <w:sz w:val="24"/>
                                <w:szCs w:val="24"/>
                              </w:rPr>
                              <w:t>Vicedecana de Estudiantes, Extensión Universitaria y Movilidad, Facultad de Educación y Humanidades de Melilla, Universidad de Granada.</w:t>
                            </w:r>
                          </w:p>
                          <w:p w14:paraId="2D01DF31" w14:textId="77777777" w:rsidR="00B765FE" w:rsidRPr="00AC2D12" w:rsidRDefault="00B765FE" w:rsidP="007347EA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42 Cuadro de texto" o:spid="_x0000_s1051" type="#_x0000_t202" style="position:absolute;margin-left:414pt;margin-top:441pt;width:385.75pt;height:126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" filled="f" stroked="f" strokeweight=".5pt">
                <v:path arrowok="t"/>
                <v:textbox>
                  <w:txbxContent>
                    <w:p w14:paraId="7D9F9C7F" w14:textId="3D751301" w:rsidR="00B765FE" w:rsidRPr="000E4456" w:rsidRDefault="00B765FE" w:rsidP="007347EA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Dña. Teófila Vicente de Haro</w:t>
                      </w:r>
                    </w:p>
                    <w:p w14:paraId="6F439F22" w14:textId="5B014196" w:rsidR="00B765FE" w:rsidRPr="000E4456" w:rsidRDefault="00B765FE" w:rsidP="007347EA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Especialista en yoga y profesora de la Universidad de Almería.</w:t>
                      </w:r>
                    </w:p>
                    <w:p w14:paraId="103CC3E1" w14:textId="77777777" w:rsidR="00B765FE" w:rsidRPr="000E4456" w:rsidRDefault="00B765FE" w:rsidP="007347EA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06335134" w14:textId="77777777" w:rsidR="00B765FE" w:rsidRPr="000E4456" w:rsidRDefault="00B765FE" w:rsidP="007347EA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0E4456">
                        <w:rPr>
                          <w:b/>
                          <w:sz w:val="24"/>
                          <w:szCs w:val="24"/>
                        </w:rPr>
                        <w:t>Dña. María López-Vallejo</w:t>
                      </w:r>
                    </w:p>
                    <w:p w14:paraId="79BEEFC9" w14:textId="77777777" w:rsidR="00B765FE" w:rsidRPr="000E4456" w:rsidRDefault="00B765FE" w:rsidP="000E4456">
                      <w:pPr>
                        <w:spacing w:after="0"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 w:rsidRPr="000E4456">
                        <w:rPr>
                          <w:sz w:val="24"/>
                          <w:szCs w:val="24"/>
                        </w:rPr>
                        <w:t>Vicedecana de Estudiantes, Extensión Universitaria y Movilidad, Facultad de Educación y Humanidades de Melilla, Universidad de Granada.</w:t>
                      </w:r>
                    </w:p>
                    <w:p w14:paraId="2D01DF31" w14:textId="77777777" w:rsidR="00B765FE" w:rsidRPr="00AC2D12" w:rsidRDefault="00B765FE" w:rsidP="007347EA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0C34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6C4CB6D" wp14:editId="16BCE560">
                <wp:simplePos x="0" y="0"/>
                <wp:positionH relativeFrom="column">
                  <wp:posOffset>5285105</wp:posOffset>
                </wp:positionH>
                <wp:positionV relativeFrom="paragraph">
                  <wp:posOffset>430530</wp:posOffset>
                </wp:positionV>
                <wp:extent cx="4943475" cy="4699000"/>
                <wp:effectExtent l="0" t="0" r="0" b="6350"/>
                <wp:wrapNone/>
                <wp:docPr id="4" name="4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43475" cy="4699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FC9FC6B" w14:textId="77777777" w:rsidR="00B765FE" w:rsidRPr="00E01BD7" w:rsidRDefault="00B765FE" w:rsidP="00CE131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65238B42" w14:textId="6E596CF1" w:rsidR="00B765FE" w:rsidRPr="00456C3C" w:rsidRDefault="00B765FE" w:rsidP="00456C3C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456C3C">
                              <w:rPr>
                                <w:b/>
                                <w:color w:val="548DD4" w:themeColor="text2" w:themeTint="99"/>
                                <w:sz w:val="24"/>
                                <w:szCs w:val="24"/>
                              </w:rPr>
                              <w:t>Contenido</w:t>
                            </w:r>
                            <w:r>
                              <w:rPr>
                                <w:b/>
                                <w:color w:val="548DD4" w:themeColor="text2" w:themeTint="99"/>
                                <w:sz w:val="24"/>
                                <w:szCs w:val="24"/>
                              </w:rPr>
                              <w:t>s</w:t>
                            </w:r>
                            <w:r w:rsidRPr="00456C3C">
                              <w:rPr>
                                <w:b/>
                                <w:color w:val="548DD4" w:themeColor="text2" w:themeTint="99"/>
                                <w:sz w:val="24"/>
                                <w:szCs w:val="24"/>
                              </w:rPr>
                              <w:t xml:space="preserve"> teórico</w:t>
                            </w:r>
                            <w:r>
                              <w:rPr>
                                <w:b/>
                                <w:color w:val="548DD4" w:themeColor="text2" w:themeTint="99"/>
                                <w:sz w:val="24"/>
                                <w:szCs w:val="24"/>
                              </w:rPr>
                              <w:t>s:</w:t>
                            </w:r>
                          </w:p>
                          <w:p w14:paraId="1FA25D69" w14:textId="1F6B2F01" w:rsidR="00B765FE" w:rsidRPr="00456C3C" w:rsidRDefault="00B765FE" w:rsidP="00456C3C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456C3C">
                              <w:rPr>
                                <w:sz w:val="24"/>
                                <w:szCs w:val="24"/>
                              </w:rPr>
                              <w:t>Principios básicos del Yoga. Características generales. Importancia y Beneficios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2E65758" w14:textId="41601DFC" w:rsidR="00B765FE" w:rsidRPr="00456C3C" w:rsidRDefault="00B765FE" w:rsidP="00456C3C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456C3C">
                              <w:rPr>
                                <w:sz w:val="24"/>
                                <w:szCs w:val="24"/>
                              </w:rPr>
                              <w:t>Naturaleza de la Respiración. Esquema general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49B18869" w14:textId="37BBF984" w:rsidR="00B765FE" w:rsidRPr="00456C3C" w:rsidRDefault="00B765FE" w:rsidP="00456C3C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456C3C">
                              <w:rPr>
                                <w:sz w:val="24"/>
                                <w:szCs w:val="24"/>
                              </w:rPr>
                              <w:t>Introducción a la Relajación. Orientaciones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ACAFBE3" w14:textId="013FCD38" w:rsidR="00B765FE" w:rsidRPr="00456C3C" w:rsidRDefault="00B765FE" w:rsidP="00456C3C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456C3C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456C3C">
                              <w:rPr>
                                <w:b/>
                                <w:color w:val="548DD4" w:themeColor="text2" w:themeTint="99"/>
                                <w:sz w:val="24"/>
                                <w:szCs w:val="24"/>
                              </w:rPr>
                              <w:t>Contenido práctico:</w:t>
                            </w:r>
                          </w:p>
                          <w:p w14:paraId="1FF1EDDB" w14:textId="683B3B51" w:rsidR="00B765FE" w:rsidRPr="00F638CA" w:rsidRDefault="00B765FE" w:rsidP="00F638CA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F638CA">
                              <w:rPr>
                                <w:sz w:val="24"/>
                                <w:szCs w:val="24"/>
                              </w:rPr>
                              <w:t xml:space="preserve">Sesiones de </w:t>
                            </w:r>
                            <w:proofErr w:type="spellStart"/>
                            <w:r w:rsidRPr="00F638CA">
                              <w:rPr>
                                <w:sz w:val="24"/>
                                <w:szCs w:val="24"/>
                              </w:rPr>
                              <w:t>preposturas</w:t>
                            </w:r>
                            <w:proofErr w:type="spellEnd"/>
                            <w:r w:rsidRPr="00F638CA">
                              <w:rPr>
                                <w:sz w:val="24"/>
                                <w:szCs w:val="24"/>
                              </w:rPr>
                              <w:t xml:space="preserve"> y posturas de Yoga: Dinámicas y Estáticas </w:t>
                            </w:r>
                          </w:p>
                          <w:p w14:paraId="38096ECC" w14:textId="60182410" w:rsidR="00B765FE" w:rsidRPr="00F638CA" w:rsidRDefault="00B765FE" w:rsidP="00F638CA">
                            <w:pPr>
                              <w:pStyle w:val="Prrafodelista"/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F638CA">
                              <w:rPr>
                                <w:sz w:val="24"/>
                                <w:szCs w:val="24"/>
                              </w:rPr>
                              <w:t>(Normas Generales para su realización).</w:t>
                            </w:r>
                          </w:p>
                          <w:p w14:paraId="70267F19" w14:textId="772E4CAC" w:rsidR="00B765FE" w:rsidRPr="00F638CA" w:rsidRDefault="00B765FE" w:rsidP="00F638CA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F638CA">
                              <w:rPr>
                                <w:sz w:val="24"/>
                                <w:szCs w:val="24"/>
                              </w:rPr>
                              <w:t>Técnicas Terapéuticas en el desarrollo práctico de las posturas de Yoga.</w:t>
                            </w:r>
                          </w:p>
                          <w:p w14:paraId="0FE6D5ED" w14:textId="05020126" w:rsidR="00B765FE" w:rsidRPr="00F638CA" w:rsidRDefault="00B765FE" w:rsidP="00F638CA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F638CA">
                              <w:rPr>
                                <w:sz w:val="24"/>
                                <w:szCs w:val="24"/>
                              </w:rPr>
                              <w:t>Técnicas de Relajación , físicas y mentales.</w:t>
                            </w:r>
                          </w:p>
                          <w:p w14:paraId="15AA68B5" w14:textId="77777777" w:rsidR="00B765FE" w:rsidRDefault="00B765FE" w:rsidP="00456C3C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856C294" w14:textId="77777777" w:rsidR="00B765FE" w:rsidRDefault="00B765FE" w:rsidP="00456C3C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590A098" w14:textId="7DFFB236" w:rsidR="00B765FE" w:rsidRPr="000D0E7F" w:rsidRDefault="00B765FE" w:rsidP="00456C3C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Se evaluará   teniendo en cuenta </w:t>
                            </w:r>
                            <w:r w:rsidRPr="00F638CA">
                              <w:rPr>
                                <w:sz w:val="24"/>
                                <w:szCs w:val="24"/>
                              </w:rPr>
                              <w:t xml:space="preserve">la asistencia y  la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implicación en la realización de los ejercic</w:t>
                            </w:r>
                            <w:r w:rsidR="00591417">
                              <w:rPr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os prácticos</w:t>
                            </w:r>
                            <w:r w:rsidRPr="00F638CA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Asimismo habrá de hacerse entrega de un</w:t>
                            </w:r>
                            <w:r w:rsidRPr="00F638CA">
                              <w:rPr>
                                <w:sz w:val="24"/>
                                <w:szCs w:val="24"/>
                              </w:rPr>
                              <w:t xml:space="preserve"> trabajo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en el que se reflexione sobre las sesiones impartidas.</w:t>
                            </w:r>
                          </w:p>
                          <w:p w14:paraId="52E54580" w14:textId="77777777" w:rsidR="00B765FE" w:rsidRPr="00E01BD7" w:rsidRDefault="00B765FE" w:rsidP="00E44FB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3 Cuadro de texto" o:spid="_x0000_s1052" type="#_x0000_t202" style="position:absolute;margin-left:416.15pt;margin-top:33.9pt;width:389.25pt;height:370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" filled="f" stroked="f" strokeweight=".5pt">
                <v:path arrowok="t"/>
                <v:textbox>
                  <w:txbxContent>
                    <w:p w14:paraId="0FC9FC6B" w14:textId="77777777" w:rsidR="00B765FE" w:rsidRPr="00E01BD7" w:rsidRDefault="00B765FE" w:rsidP="00CE131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Cs/>
                          <w:color w:val="000000"/>
                          <w:sz w:val="24"/>
                          <w:szCs w:val="24"/>
                        </w:rPr>
                      </w:pPr>
                    </w:p>
                    <w:p w14:paraId="65238B42" w14:textId="6E596CF1" w:rsidR="00B765FE" w:rsidRPr="00456C3C" w:rsidRDefault="00B765FE" w:rsidP="00456C3C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456C3C">
                        <w:rPr>
                          <w:b/>
                          <w:color w:val="548DD4" w:themeColor="text2" w:themeTint="99"/>
                          <w:sz w:val="24"/>
                          <w:szCs w:val="24"/>
                        </w:rPr>
                        <w:t>Contenido</w:t>
                      </w:r>
                      <w:r>
                        <w:rPr>
                          <w:b/>
                          <w:color w:val="548DD4" w:themeColor="text2" w:themeTint="99"/>
                          <w:sz w:val="24"/>
                          <w:szCs w:val="24"/>
                        </w:rPr>
                        <w:t>s</w:t>
                      </w:r>
                      <w:r w:rsidRPr="00456C3C">
                        <w:rPr>
                          <w:b/>
                          <w:color w:val="548DD4" w:themeColor="text2" w:themeTint="99"/>
                          <w:sz w:val="24"/>
                          <w:szCs w:val="24"/>
                        </w:rPr>
                        <w:t xml:space="preserve"> teórico</w:t>
                      </w:r>
                      <w:r>
                        <w:rPr>
                          <w:b/>
                          <w:color w:val="548DD4" w:themeColor="text2" w:themeTint="99"/>
                          <w:sz w:val="24"/>
                          <w:szCs w:val="24"/>
                        </w:rPr>
                        <w:t>s:</w:t>
                      </w:r>
                    </w:p>
                    <w:p w14:paraId="1FA25D69" w14:textId="1F6B2F01" w:rsidR="00B765FE" w:rsidRPr="00456C3C" w:rsidRDefault="00B765FE" w:rsidP="00456C3C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jc w:val="both"/>
                        <w:rPr>
                          <w:sz w:val="24"/>
                          <w:szCs w:val="24"/>
                        </w:rPr>
                      </w:pPr>
                      <w:r w:rsidRPr="00456C3C">
                        <w:rPr>
                          <w:sz w:val="24"/>
                          <w:szCs w:val="24"/>
                        </w:rPr>
                        <w:t>Principios básicos del Yoga. Características generales. Importancia y Beneficios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32E65758" w14:textId="41601DFC" w:rsidR="00B765FE" w:rsidRPr="00456C3C" w:rsidRDefault="00B765FE" w:rsidP="00456C3C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jc w:val="both"/>
                        <w:rPr>
                          <w:sz w:val="24"/>
                          <w:szCs w:val="24"/>
                        </w:rPr>
                      </w:pPr>
                      <w:r w:rsidRPr="00456C3C">
                        <w:rPr>
                          <w:sz w:val="24"/>
                          <w:szCs w:val="24"/>
                        </w:rPr>
                        <w:t>Naturaleza de la Respiración. Esquema general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49B18869" w14:textId="37BBF984" w:rsidR="00B765FE" w:rsidRPr="00456C3C" w:rsidRDefault="00B765FE" w:rsidP="00456C3C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jc w:val="both"/>
                        <w:rPr>
                          <w:sz w:val="24"/>
                          <w:szCs w:val="24"/>
                        </w:rPr>
                      </w:pPr>
                      <w:r w:rsidRPr="00456C3C">
                        <w:rPr>
                          <w:sz w:val="24"/>
                          <w:szCs w:val="24"/>
                        </w:rPr>
                        <w:t>Introducción a la Relajación. Orientaciones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3ACAFBE3" w14:textId="013FCD38" w:rsidR="00B765FE" w:rsidRPr="00456C3C" w:rsidRDefault="00B765FE" w:rsidP="00456C3C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456C3C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Pr="00456C3C">
                        <w:rPr>
                          <w:b/>
                          <w:color w:val="548DD4" w:themeColor="text2" w:themeTint="99"/>
                          <w:sz w:val="24"/>
                          <w:szCs w:val="24"/>
                        </w:rPr>
                        <w:t>Contenido práctico:</w:t>
                      </w:r>
                    </w:p>
                    <w:p w14:paraId="1FF1EDDB" w14:textId="683B3B51" w:rsidR="00B765FE" w:rsidRPr="00F638CA" w:rsidRDefault="00B765FE" w:rsidP="00F638CA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spacing w:after="0"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 w:rsidRPr="00F638CA">
                        <w:rPr>
                          <w:sz w:val="24"/>
                          <w:szCs w:val="24"/>
                        </w:rPr>
                        <w:t xml:space="preserve">Sesiones de </w:t>
                      </w:r>
                      <w:proofErr w:type="spellStart"/>
                      <w:r w:rsidRPr="00F638CA">
                        <w:rPr>
                          <w:sz w:val="24"/>
                          <w:szCs w:val="24"/>
                        </w:rPr>
                        <w:t>preposturas</w:t>
                      </w:r>
                      <w:proofErr w:type="spellEnd"/>
                      <w:r w:rsidRPr="00F638CA">
                        <w:rPr>
                          <w:sz w:val="24"/>
                          <w:szCs w:val="24"/>
                        </w:rPr>
                        <w:t xml:space="preserve"> y posturas de Yoga: Dinámicas y Estáticas </w:t>
                      </w:r>
                    </w:p>
                    <w:p w14:paraId="38096ECC" w14:textId="60182410" w:rsidR="00B765FE" w:rsidRPr="00F638CA" w:rsidRDefault="00B765FE" w:rsidP="00F638CA">
                      <w:pPr>
                        <w:pStyle w:val="Prrafodelista"/>
                        <w:spacing w:after="0"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 w:rsidRPr="00F638CA">
                        <w:rPr>
                          <w:sz w:val="24"/>
                          <w:szCs w:val="24"/>
                        </w:rPr>
                        <w:t>(Normas Generales para su realización).</w:t>
                      </w:r>
                    </w:p>
                    <w:p w14:paraId="70267F19" w14:textId="772E4CAC" w:rsidR="00B765FE" w:rsidRPr="00F638CA" w:rsidRDefault="00B765FE" w:rsidP="00F638CA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spacing w:after="0"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 w:rsidRPr="00F638CA">
                        <w:rPr>
                          <w:sz w:val="24"/>
                          <w:szCs w:val="24"/>
                        </w:rPr>
                        <w:t>Técnicas Terapéuticas en el desarrollo práctico de las posturas de Yoga.</w:t>
                      </w:r>
                    </w:p>
                    <w:p w14:paraId="0FE6D5ED" w14:textId="05020126" w:rsidR="00B765FE" w:rsidRPr="00F638CA" w:rsidRDefault="00B765FE" w:rsidP="00F638CA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spacing w:after="0"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 w:rsidRPr="00F638CA">
                        <w:rPr>
                          <w:sz w:val="24"/>
                          <w:szCs w:val="24"/>
                        </w:rPr>
                        <w:t>Técnicas de Relajación , físicas y mentales.</w:t>
                      </w:r>
                    </w:p>
                    <w:p w14:paraId="15AA68B5" w14:textId="77777777" w:rsidR="00B765FE" w:rsidRDefault="00B765FE" w:rsidP="00456C3C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14:paraId="5856C294" w14:textId="77777777" w:rsidR="00B765FE" w:rsidRDefault="00B765FE" w:rsidP="00456C3C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14:paraId="5590A098" w14:textId="7DFFB236" w:rsidR="00B765FE" w:rsidRPr="000D0E7F" w:rsidRDefault="00B765FE" w:rsidP="00456C3C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Se evaluará   teniendo en cuenta </w:t>
                      </w:r>
                      <w:r w:rsidRPr="00F638CA">
                        <w:rPr>
                          <w:sz w:val="24"/>
                          <w:szCs w:val="24"/>
                        </w:rPr>
                        <w:t xml:space="preserve">la asistencia y  la </w:t>
                      </w:r>
                      <w:r>
                        <w:rPr>
                          <w:sz w:val="24"/>
                          <w:szCs w:val="24"/>
                        </w:rPr>
                        <w:t>implicación en la realización de los ejercic</w:t>
                      </w:r>
                      <w:r w:rsidR="00591417">
                        <w:rPr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sz w:val="24"/>
                          <w:szCs w:val="24"/>
                        </w:rPr>
                        <w:t>os prácticos</w:t>
                      </w:r>
                      <w:r w:rsidRPr="00F638CA">
                        <w:rPr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sz w:val="24"/>
                          <w:szCs w:val="24"/>
                        </w:rPr>
                        <w:t>Asimismo habrá de hacerse entrega de un</w:t>
                      </w:r>
                      <w:r w:rsidRPr="00F638CA">
                        <w:rPr>
                          <w:sz w:val="24"/>
                          <w:szCs w:val="24"/>
                        </w:rPr>
                        <w:t xml:space="preserve"> trabajo </w:t>
                      </w:r>
                      <w:r>
                        <w:rPr>
                          <w:sz w:val="24"/>
                          <w:szCs w:val="24"/>
                        </w:rPr>
                        <w:t>en el que se reflexione sobre las sesiones impartidas.</w:t>
                      </w:r>
                    </w:p>
                    <w:p w14:paraId="52E54580" w14:textId="77777777" w:rsidR="00B765FE" w:rsidRPr="00E01BD7" w:rsidRDefault="00B765FE" w:rsidP="00E44FB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0C34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7B84001" wp14:editId="227C660B">
                <wp:simplePos x="0" y="0"/>
                <wp:positionH relativeFrom="column">
                  <wp:posOffset>5165725</wp:posOffset>
                </wp:positionH>
                <wp:positionV relativeFrom="paragraph">
                  <wp:posOffset>5240020</wp:posOffset>
                </wp:positionV>
                <wp:extent cx="5158740" cy="266065"/>
                <wp:effectExtent l="0" t="0" r="3810" b="635"/>
                <wp:wrapNone/>
                <wp:docPr id="39" name="39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58740" cy="26606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5E9E"/>
                            </a:gs>
                            <a:gs pos="50000">
                              <a:srgbClr val="1F497D">
                                <a:lumMod val="60000"/>
                                <a:lumOff val="40000"/>
                              </a:srgbClr>
                            </a:gs>
                            <a:gs pos="100000">
                              <a:srgbClr val="005E9E"/>
                            </a:gs>
                          </a:gsLst>
                          <a:lin ang="5400000" scaled="0"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B3757E9" w14:textId="77777777" w:rsidR="00B765FE" w:rsidRPr="00F71C0D" w:rsidRDefault="00B765FE" w:rsidP="00ED4C2F">
                            <w:pPr>
                              <w:ind w:left="284"/>
                              <w:rPr>
                                <w:b/>
                                <w:sz w:val="32"/>
                              </w:rPr>
                            </w:pPr>
                            <w:r w:rsidRPr="000E4456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DIRECCIÓN</w:t>
                            </w:r>
                            <w:r>
                              <w:rPr>
                                <w:b/>
                                <w:sz w:val="32"/>
                              </w:rPr>
                              <w:t xml:space="preserve"> </w:t>
                            </w:r>
                            <w:r w:rsidRPr="000E4456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ACADÉMICA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39 Rectángulo" o:spid="_x0000_s1053" style="position:absolute;margin-left:406.75pt;margin-top:412.6pt;width:406.2pt;height:20.9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" fillcolor="#005e9e" stroked="f" strokeweight="2pt">
                <v:fill color2="#558ed5" focus="50%" type="gradient">
                  <o:fill v:ext="view" type="gradientUnscaled"/>
                </v:fill>
                <v:path arrowok="t"/>
                <v:textbox inset="0,0,0,0">
                  <w:txbxContent>
                    <w:p w14:paraId="0B3757E9" w14:textId="77777777" w:rsidR="00B765FE" w:rsidRPr="00F71C0D" w:rsidRDefault="00B765FE" w:rsidP="00ED4C2F">
                      <w:pPr>
                        <w:ind w:left="284"/>
                        <w:rPr>
                          <w:b/>
                          <w:sz w:val="32"/>
                        </w:rPr>
                      </w:pPr>
                      <w:r w:rsidRPr="000E4456">
                        <w:rPr>
                          <w:b/>
                          <w:color w:val="FFFFFF" w:themeColor="background1"/>
                          <w:sz w:val="32"/>
                        </w:rPr>
                        <w:t>DIRECCIÓN</w:t>
                      </w:r>
                      <w:r>
                        <w:rPr>
                          <w:b/>
                          <w:sz w:val="32"/>
                        </w:rPr>
                        <w:t xml:space="preserve"> </w:t>
                      </w:r>
                      <w:r w:rsidRPr="000E4456">
                        <w:rPr>
                          <w:b/>
                          <w:color w:val="FFFFFF" w:themeColor="background1"/>
                          <w:sz w:val="32"/>
                        </w:rPr>
                        <w:t>ACADÉMICA</w:t>
                      </w:r>
                    </w:p>
                  </w:txbxContent>
                </v:textbox>
              </v:rect>
            </w:pict>
          </mc:Fallback>
        </mc:AlternateContent>
      </w:r>
      <w:r w:rsidR="00FB0C34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9637B41" wp14:editId="187C3C7D">
                <wp:simplePos x="0" y="0"/>
                <wp:positionH relativeFrom="column">
                  <wp:posOffset>5165725</wp:posOffset>
                </wp:positionH>
                <wp:positionV relativeFrom="paragraph">
                  <wp:posOffset>134620</wp:posOffset>
                </wp:positionV>
                <wp:extent cx="5158740" cy="266065"/>
                <wp:effectExtent l="0" t="0" r="3810" b="635"/>
                <wp:wrapNone/>
                <wp:docPr id="40" name="40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58740" cy="26606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5E9E"/>
                            </a:gs>
                            <a:gs pos="50000">
                              <a:srgbClr val="1F497D">
                                <a:lumMod val="60000"/>
                                <a:lumOff val="40000"/>
                              </a:srgbClr>
                            </a:gs>
                            <a:gs pos="100000">
                              <a:srgbClr val="005E9E"/>
                            </a:gs>
                          </a:gsLst>
                          <a:lin ang="5400000" scaled="0"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1603657" w14:textId="77777777" w:rsidR="00B765FE" w:rsidRPr="000E4456" w:rsidRDefault="00B765FE" w:rsidP="00ED4C2F">
                            <w:pPr>
                              <w:ind w:left="284"/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0E4456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PROGRAMA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40 Rectángulo" o:spid="_x0000_s1054" style="position:absolute;margin-left:406.75pt;margin-top:10.6pt;width:406.2pt;height:20.9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" fillcolor="#005e9e" stroked="f" strokeweight="2pt">
                <v:fill color2="#558ed5" focus="50%" type="gradient">
                  <o:fill v:ext="view" type="gradientUnscaled"/>
                </v:fill>
                <v:path arrowok="t"/>
                <v:textbox inset="0,0,0,0">
                  <w:txbxContent>
                    <w:p w14:paraId="21603657" w14:textId="77777777" w:rsidR="00B765FE" w:rsidRPr="000E4456" w:rsidRDefault="00B765FE" w:rsidP="00ED4C2F">
                      <w:pPr>
                        <w:ind w:left="284"/>
                        <w:rPr>
                          <w:b/>
                          <w:color w:val="FFFFFF" w:themeColor="background1"/>
                          <w:sz w:val="32"/>
                        </w:rPr>
                      </w:pPr>
                      <w:r w:rsidRPr="000E4456">
                        <w:rPr>
                          <w:b/>
                          <w:color w:val="FFFFFF" w:themeColor="background1"/>
                          <w:sz w:val="32"/>
                        </w:rPr>
                        <w:t>PROGRAMA</w:t>
                      </w:r>
                    </w:p>
                  </w:txbxContent>
                </v:textbox>
              </v:rect>
            </w:pict>
          </mc:Fallback>
        </mc:AlternateContent>
      </w:r>
      <w:r w:rsidR="00FB0C34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1295303" wp14:editId="59627E7E">
                <wp:simplePos x="0" y="0"/>
                <wp:positionH relativeFrom="column">
                  <wp:posOffset>-12065</wp:posOffset>
                </wp:positionH>
                <wp:positionV relativeFrom="paragraph">
                  <wp:posOffset>135255</wp:posOffset>
                </wp:positionV>
                <wp:extent cx="5158740" cy="266065"/>
                <wp:effectExtent l="0" t="0" r="3810" b="635"/>
                <wp:wrapNone/>
                <wp:docPr id="38" name="38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58740" cy="26606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5E9E"/>
                            </a:gs>
                            <a:gs pos="50000">
                              <a:srgbClr val="1F497D">
                                <a:lumMod val="60000"/>
                                <a:lumOff val="40000"/>
                              </a:srgbClr>
                            </a:gs>
                            <a:gs pos="100000">
                              <a:srgbClr val="005E9E"/>
                            </a:gs>
                          </a:gsLst>
                          <a:lin ang="5400000" scaled="0"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C27E311" w14:textId="77777777" w:rsidR="00B765FE" w:rsidRPr="000E4456" w:rsidRDefault="00B765FE" w:rsidP="00ED4C2F">
                            <w:pPr>
                              <w:ind w:left="284"/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0E4456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JUSTIFICACIÓN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38 Rectángulo" o:spid="_x0000_s1055" style="position:absolute;margin-left:-.9pt;margin-top:10.65pt;width:406.2pt;height:20.9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" fillcolor="#005e9e" stroked="f" strokeweight="2pt">
                <v:fill color2="#558ed5" focus="50%" type="gradient">
                  <o:fill v:ext="view" type="gradientUnscaled"/>
                </v:fill>
                <v:path arrowok="t"/>
                <v:textbox inset="0,0,0,0">
                  <w:txbxContent>
                    <w:p w14:paraId="4C27E311" w14:textId="77777777" w:rsidR="00B765FE" w:rsidRPr="000E4456" w:rsidRDefault="00B765FE" w:rsidP="00ED4C2F">
                      <w:pPr>
                        <w:ind w:left="284"/>
                        <w:rPr>
                          <w:b/>
                          <w:color w:val="FFFFFF" w:themeColor="background1"/>
                          <w:sz w:val="32"/>
                        </w:rPr>
                      </w:pPr>
                      <w:r w:rsidRPr="000E4456">
                        <w:rPr>
                          <w:b/>
                          <w:color w:val="FFFFFF" w:themeColor="background1"/>
                          <w:sz w:val="32"/>
                        </w:rPr>
                        <w:t>JUSTIFICACIÓN</w:t>
                      </w:r>
                    </w:p>
                  </w:txbxContent>
                </v:textbox>
              </v:rect>
            </w:pict>
          </mc:Fallback>
        </mc:AlternateContent>
      </w:r>
      <w:r w:rsidR="00FB0C34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29B90E6" wp14:editId="15129B54">
                <wp:simplePos x="0" y="0"/>
                <wp:positionH relativeFrom="column">
                  <wp:posOffset>-8890</wp:posOffset>
                </wp:positionH>
                <wp:positionV relativeFrom="paragraph">
                  <wp:posOffset>29845</wp:posOffset>
                </wp:positionV>
                <wp:extent cx="10334625" cy="7200900"/>
                <wp:effectExtent l="0" t="0" r="9525" b="0"/>
                <wp:wrapNone/>
                <wp:docPr id="36" name="36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34625" cy="72009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36 Rectángulo" o:spid="_x0000_s1026" style="position:absolute;margin-left:-.7pt;margin-top:2.35pt;width:813.75pt;height:567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" fillcolor="#e0e0e0" stroked="f" strokeweight="2pt">
                <v:path arrowok="t"/>
              </v:rect>
            </w:pict>
          </mc:Fallback>
        </mc:AlternateContent>
      </w:r>
      <w:r w:rsidR="00FB0C34">
        <w:rPr>
          <w:noProof/>
        </w:rPr>
        <mc:AlternateContent>
          <mc:Choice Requires="wps">
            <w:drawing>
              <wp:anchor distT="0" distB="0" distL="114297" distR="114297" simplePos="0" relativeHeight="251644416" behindDoc="0" locked="0" layoutInCell="1" allowOverlap="1" wp14:anchorId="05DD9BD8" wp14:editId="21B05508">
                <wp:simplePos x="0" y="0"/>
                <wp:positionH relativeFrom="column">
                  <wp:posOffset>5155564</wp:posOffset>
                </wp:positionH>
                <wp:positionV relativeFrom="paragraph">
                  <wp:posOffset>-287020</wp:posOffset>
                </wp:positionV>
                <wp:extent cx="0" cy="7758430"/>
                <wp:effectExtent l="0" t="0" r="19050" b="13970"/>
                <wp:wrapNone/>
                <wp:docPr id="37" name="37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775843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37 Conector recto" o:spid="_x0000_s1026" style="position:absolute;z-index:251644416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margin" from="405.95pt,-22.6pt" to="405.95pt,58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" strokecolor="#bfbfbf">
                <o:lock v:ext="edit" shapetype="f"/>
              </v:line>
            </w:pict>
          </mc:Fallback>
        </mc:AlternateContent>
      </w:r>
    </w:p>
    <w:sectPr w:rsidR="00643D4F" w:rsidSect="008A5A9A">
      <w:pgSz w:w="16838" w:h="11906" w:orient="landscape"/>
      <w:pgMar w:top="238" w:right="289" w:bottom="24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13922"/>
    <w:multiLevelType w:val="hybridMultilevel"/>
    <w:tmpl w:val="CCE4F228"/>
    <w:lvl w:ilvl="0" w:tplc="04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>
    <w:nsid w:val="02F40631"/>
    <w:multiLevelType w:val="hybridMultilevel"/>
    <w:tmpl w:val="23D64B8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835493"/>
    <w:multiLevelType w:val="hybridMultilevel"/>
    <w:tmpl w:val="C6146CB6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073356FE"/>
    <w:multiLevelType w:val="hybridMultilevel"/>
    <w:tmpl w:val="DB027ECA"/>
    <w:lvl w:ilvl="0" w:tplc="B4E079E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EE6794"/>
    <w:multiLevelType w:val="hybridMultilevel"/>
    <w:tmpl w:val="B61E3998"/>
    <w:lvl w:ilvl="0" w:tplc="B8CCDD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696271"/>
    <w:multiLevelType w:val="hybridMultilevel"/>
    <w:tmpl w:val="BA889B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F4340E"/>
    <w:multiLevelType w:val="hybridMultilevel"/>
    <w:tmpl w:val="2C88D5DA"/>
    <w:lvl w:ilvl="0" w:tplc="B14AD236">
      <w:start w:val="1"/>
      <w:numFmt w:val="bullet"/>
      <w:lvlText w:val="−"/>
      <w:lvlJc w:val="left"/>
      <w:pPr>
        <w:ind w:left="1068" w:hanging="360"/>
      </w:pPr>
      <w:rPr>
        <w:rFonts w:ascii="Arial" w:hAnsi="Arial" w:hint="default"/>
      </w:rPr>
    </w:lvl>
    <w:lvl w:ilvl="1" w:tplc="0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44E95BD2"/>
    <w:multiLevelType w:val="hybridMultilevel"/>
    <w:tmpl w:val="9020BAD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6142FC1"/>
    <w:multiLevelType w:val="hybridMultilevel"/>
    <w:tmpl w:val="5C1AECC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84A73F8"/>
    <w:multiLevelType w:val="hybridMultilevel"/>
    <w:tmpl w:val="15EEBE48"/>
    <w:lvl w:ilvl="0" w:tplc="78B8B6E6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EDD0707"/>
    <w:multiLevelType w:val="hybridMultilevel"/>
    <w:tmpl w:val="6BFABB9C"/>
    <w:lvl w:ilvl="0" w:tplc="CBB476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F81BD" w:themeColor="accent1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D5825D2"/>
    <w:multiLevelType w:val="hybridMultilevel"/>
    <w:tmpl w:val="47BA318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FAD0F93"/>
    <w:multiLevelType w:val="hybridMultilevel"/>
    <w:tmpl w:val="484CF3F6"/>
    <w:lvl w:ilvl="0" w:tplc="CBB476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F81BD" w:themeColor="accent1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7B402E2"/>
    <w:multiLevelType w:val="hybridMultilevel"/>
    <w:tmpl w:val="76D8A144"/>
    <w:lvl w:ilvl="0" w:tplc="CBB476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F81BD" w:themeColor="accent1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B16597B"/>
    <w:multiLevelType w:val="hybridMultilevel"/>
    <w:tmpl w:val="17BA8D62"/>
    <w:lvl w:ilvl="0" w:tplc="B4E079E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14"/>
  </w:num>
  <w:num w:numId="4">
    <w:abstractNumId w:val="5"/>
  </w:num>
  <w:num w:numId="5">
    <w:abstractNumId w:val="8"/>
  </w:num>
  <w:num w:numId="6">
    <w:abstractNumId w:val="2"/>
  </w:num>
  <w:num w:numId="7">
    <w:abstractNumId w:val="0"/>
  </w:num>
  <w:num w:numId="8">
    <w:abstractNumId w:val="6"/>
  </w:num>
  <w:num w:numId="9">
    <w:abstractNumId w:val="1"/>
  </w:num>
  <w:num w:numId="10">
    <w:abstractNumId w:val="9"/>
  </w:num>
  <w:num w:numId="11">
    <w:abstractNumId w:val="11"/>
  </w:num>
  <w:num w:numId="12">
    <w:abstractNumId w:val="4"/>
  </w:num>
  <w:num w:numId="13">
    <w:abstractNumId w:val="10"/>
  </w:num>
  <w:num w:numId="14">
    <w:abstractNumId w:val="13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50C4"/>
    <w:rsid w:val="00080670"/>
    <w:rsid w:val="000C6A91"/>
    <w:rsid w:val="000D0E7F"/>
    <w:rsid w:val="000D45CA"/>
    <w:rsid w:val="000D7481"/>
    <w:rsid w:val="000E4456"/>
    <w:rsid w:val="0012468F"/>
    <w:rsid w:val="0013017A"/>
    <w:rsid w:val="0014212C"/>
    <w:rsid w:val="00151F92"/>
    <w:rsid w:val="00166948"/>
    <w:rsid w:val="001A5194"/>
    <w:rsid w:val="001B0025"/>
    <w:rsid w:val="001B7E69"/>
    <w:rsid w:val="001C024F"/>
    <w:rsid w:val="00201447"/>
    <w:rsid w:val="0022128B"/>
    <w:rsid w:val="00234E59"/>
    <w:rsid w:val="002431D8"/>
    <w:rsid w:val="0025711C"/>
    <w:rsid w:val="002919D5"/>
    <w:rsid w:val="002A260F"/>
    <w:rsid w:val="00343CC8"/>
    <w:rsid w:val="00354D7E"/>
    <w:rsid w:val="00375348"/>
    <w:rsid w:val="004345D0"/>
    <w:rsid w:val="0043780F"/>
    <w:rsid w:val="00456C3C"/>
    <w:rsid w:val="00457CC8"/>
    <w:rsid w:val="00461109"/>
    <w:rsid w:val="004641B3"/>
    <w:rsid w:val="00483C9F"/>
    <w:rsid w:val="00513348"/>
    <w:rsid w:val="00531C1F"/>
    <w:rsid w:val="00591417"/>
    <w:rsid w:val="005F6135"/>
    <w:rsid w:val="00602CDE"/>
    <w:rsid w:val="006113FE"/>
    <w:rsid w:val="00643D4F"/>
    <w:rsid w:val="0065498B"/>
    <w:rsid w:val="006A23CA"/>
    <w:rsid w:val="007301A2"/>
    <w:rsid w:val="007347EA"/>
    <w:rsid w:val="00775E40"/>
    <w:rsid w:val="007D00AB"/>
    <w:rsid w:val="007E0B34"/>
    <w:rsid w:val="007E0BD5"/>
    <w:rsid w:val="007E10C0"/>
    <w:rsid w:val="00857D2E"/>
    <w:rsid w:val="0086299D"/>
    <w:rsid w:val="00867E4B"/>
    <w:rsid w:val="008712A9"/>
    <w:rsid w:val="00872A7F"/>
    <w:rsid w:val="008A5A9A"/>
    <w:rsid w:val="008E0540"/>
    <w:rsid w:val="00920641"/>
    <w:rsid w:val="009225C2"/>
    <w:rsid w:val="00931ACA"/>
    <w:rsid w:val="009973C9"/>
    <w:rsid w:val="009A4868"/>
    <w:rsid w:val="009E7C2E"/>
    <w:rsid w:val="009F0955"/>
    <w:rsid w:val="009F09D9"/>
    <w:rsid w:val="00A73E58"/>
    <w:rsid w:val="00AC2D12"/>
    <w:rsid w:val="00AD7794"/>
    <w:rsid w:val="00AF33A3"/>
    <w:rsid w:val="00B61E85"/>
    <w:rsid w:val="00B765FE"/>
    <w:rsid w:val="00BC0F16"/>
    <w:rsid w:val="00BE3013"/>
    <w:rsid w:val="00BE3943"/>
    <w:rsid w:val="00BF5CF1"/>
    <w:rsid w:val="00C168F0"/>
    <w:rsid w:val="00C24EB5"/>
    <w:rsid w:val="00C94D36"/>
    <w:rsid w:val="00CC1465"/>
    <w:rsid w:val="00CD5B30"/>
    <w:rsid w:val="00CE1312"/>
    <w:rsid w:val="00D050C4"/>
    <w:rsid w:val="00D601B7"/>
    <w:rsid w:val="00D6454B"/>
    <w:rsid w:val="00DA5D9A"/>
    <w:rsid w:val="00DC7087"/>
    <w:rsid w:val="00E01BD7"/>
    <w:rsid w:val="00E15547"/>
    <w:rsid w:val="00E42CCD"/>
    <w:rsid w:val="00E44FB2"/>
    <w:rsid w:val="00E6192A"/>
    <w:rsid w:val="00E635B6"/>
    <w:rsid w:val="00ED4C2F"/>
    <w:rsid w:val="00F1040F"/>
    <w:rsid w:val="00F13473"/>
    <w:rsid w:val="00F134F1"/>
    <w:rsid w:val="00F43D9E"/>
    <w:rsid w:val="00F505A4"/>
    <w:rsid w:val="00F638CA"/>
    <w:rsid w:val="00F71C0D"/>
    <w:rsid w:val="00F7489A"/>
    <w:rsid w:val="00FA044D"/>
    <w:rsid w:val="00FB0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104388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1465"/>
    <w:pPr>
      <w:spacing w:after="200" w:line="276" w:lineRule="auto"/>
    </w:pPr>
    <w:rPr>
      <w:sz w:val="22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9F0955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A5A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8A5A9A"/>
    <w:rPr>
      <w:rFonts w:ascii="Tahoma" w:hAnsi="Tahoma" w:cs="Tahoma"/>
      <w:sz w:val="16"/>
      <w:szCs w:val="16"/>
    </w:rPr>
  </w:style>
  <w:style w:type="character" w:customStyle="1" w:styleId="Ttulo1Car">
    <w:name w:val="Título 1 Car"/>
    <w:link w:val="Ttulo1"/>
    <w:uiPriority w:val="9"/>
    <w:rsid w:val="009F0955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Prrafodelista">
    <w:name w:val="List Paragraph"/>
    <w:basedOn w:val="Normal"/>
    <w:uiPriority w:val="34"/>
    <w:qFormat/>
    <w:rsid w:val="007301A2"/>
    <w:pPr>
      <w:ind w:left="720"/>
      <w:contextualSpacing/>
    </w:pPr>
  </w:style>
  <w:style w:type="paragraph" w:customStyle="1" w:styleId="Default">
    <w:name w:val="Default"/>
    <w:rsid w:val="00E44FB2"/>
    <w:pPr>
      <w:autoSpaceDE w:val="0"/>
      <w:autoSpaceDN w:val="0"/>
      <w:adjustRightInd w:val="0"/>
    </w:pPr>
    <w:rPr>
      <w:rFonts w:ascii="Verdana" w:eastAsiaTheme="minorHAnsi" w:hAnsi="Verdana" w:cs="Verdana"/>
      <w:color w:val="000000"/>
      <w:sz w:val="24"/>
      <w:szCs w:val="24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8E0540"/>
    <w:pPr>
      <w:spacing w:before="100" w:beforeAutospacing="1" w:after="100" w:afterAutospacing="1" w:line="240" w:lineRule="auto"/>
    </w:pPr>
    <w:rPr>
      <w:rFonts w:ascii="Times" w:hAnsi="Times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1465"/>
    <w:pPr>
      <w:spacing w:after="200" w:line="276" w:lineRule="auto"/>
    </w:pPr>
    <w:rPr>
      <w:sz w:val="22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9F0955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A5A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8A5A9A"/>
    <w:rPr>
      <w:rFonts w:ascii="Tahoma" w:hAnsi="Tahoma" w:cs="Tahoma"/>
      <w:sz w:val="16"/>
      <w:szCs w:val="16"/>
    </w:rPr>
  </w:style>
  <w:style w:type="character" w:customStyle="1" w:styleId="Ttulo1Car">
    <w:name w:val="Título 1 Car"/>
    <w:link w:val="Ttulo1"/>
    <w:uiPriority w:val="9"/>
    <w:rsid w:val="009F0955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Prrafodelista">
    <w:name w:val="List Paragraph"/>
    <w:basedOn w:val="Normal"/>
    <w:uiPriority w:val="34"/>
    <w:qFormat/>
    <w:rsid w:val="007301A2"/>
    <w:pPr>
      <w:ind w:left="720"/>
      <w:contextualSpacing/>
    </w:pPr>
  </w:style>
  <w:style w:type="paragraph" w:customStyle="1" w:styleId="Default">
    <w:name w:val="Default"/>
    <w:rsid w:val="00E44FB2"/>
    <w:pPr>
      <w:autoSpaceDE w:val="0"/>
      <w:autoSpaceDN w:val="0"/>
      <w:adjustRightInd w:val="0"/>
    </w:pPr>
    <w:rPr>
      <w:rFonts w:ascii="Verdana" w:eastAsiaTheme="minorHAnsi" w:hAnsi="Verdana" w:cs="Verdana"/>
      <w:color w:val="000000"/>
      <w:sz w:val="24"/>
      <w:szCs w:val="24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8E0540"/>
    <w:pPr>
      <w:spacing w:before="100" w:beforeAutospacing="1" w:after="100" w:afterAutospacing="1" w:line="240" w:lineRule="auto"/>
    </w:pPr>
    <w:rPr>
      <w:rFonts w:ascii="Times" w:hAnsi="Time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59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06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98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23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47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0.jp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.Ext.Universitaria\Downloads\D&#237;ptico%20Ritmos%20Latinos%202015-2016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EC2519-EE28-49DA-942A-32C8C6F9A1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Díptico Ritmos Latinos 2015-2016</Template>
  <TotalTime>19</TotalTime>
  <Pages>2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GP</Company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V.Ext.Universitaria</dc:creator>
  <cp:lastModifiedBy>Usuario</cp:lastModifiedBy>
  <cp:revision>7</cp:revision>
  <cp:lastPrinted>2018-03-13T12:31:00Z</cp:lastPrinted>
  <dcterms:created xsi:type="dcterms:W3CDTF">2018-01-29T21:47:00Z</dcterms:created>
  <dcterms:modified xsi:type="dcterms:W3CDTF">2018-03-13T12:31:00Z</dcterms:modified>
</cp:coreProperties>
</file>